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0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36"/>
        <w:gridCol w:w="630"/>
        <w:gridCol w:w="2312"/>
        <w:gridCol w:w="423"/>
        <w:gridCol w:w="6607"/>
      </w:tblGrid>
      <w:tr w:rsidR="003D1B71" w:rsidRPr="00CA16E3" w:rsidTr="009A2AA7">
        <w:trPr>
          <w:trHeight w:val="2112"/>
        </w:trPr>
        <w:tc>
          <w:tcPr>
            <w:tcW w:w="3378" w:type="dxa"/>
            <w:gridSpan w:val="3"/>
            <w:vMerge w:val="restart"/>
            <w:tcBorders>
              <w:bottom w:val="nil"/>
            </w:tcBorders>
          </w:tcPr>
          <w:p w:rsidR="003D1B71" w:rsidRPr="00665F95" w:rsidRDefault="001A7AB8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252730</wp:posOffset>
                      </wp:positionV>
                      <wp:extent cx="1733550" cy="1704975"/>
                      <wp:effectExtent l="0" t="0" r="19050" b="28575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17049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B6DF3A" id="Elipse 2" o:spid="_x0000_s1026" style="position:absolute;margin-left:4pt;margin-top:19.9pt;width:136.5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qHAAHAAAIDAAAEz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U4A&#10;AAAAUmdodGxvbmcAAAXz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GzhCSU0EDAAAAAAZ/QAAAAEAAACgAAAAjwAAAeAAAQwgAAAZ4QAYAAH/2P/tAAxBZG9i&#10;ZV9DTQAB/+4ADkFkb2JlAGSAAAAAAf/bAIQADAgICAkIDAkJDBELCgsRFQ8MDA8VGBMTFRMTGBEM&#10;DAwMDAwRDAwMDAwMDAwMDAwMDAwMDAwMDAwMDAwMDAwMDAENCwsNDg0QDg4QFA4ODhQUDg4ODhQR&#10;DAwMDAwREQwMDAwMDBEMDAwMDAwMDAwMDAwMDAwMDAwMDAwMDAwMDAwM/8AAEQgAj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" strokecolor="#162a3c [1604]" strokeweight="1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4E2CBF" w:rsidP="00991F13">
            <w:pPr>
              <w:pStyle w:val="Puesto"/>
            </w:pPr>
            <w:r>
              <w:t>Clase 6</w:t>
            </w:r>
          </w:p>
          <w:p w:rsidR="003A23F5" w:rsidRPr="00043D60" w:rsidRDefault="00043D60" w:rsidP="00043D60">
            <w:pPr>
              <w:pStyle w:val="Ttulo2"/>
            </w:pPr>
            <w:r w:rsidRPr="00043D60">
              <w:t>PRESENTACIÓN DE</w:t>
            </w:r>
            <w:r w:rsidR="003623BE">
              <w:t xml:space="preserve"> </w:t>
            </w:r>
            <w:r w:rsidRPr="00043D60">
              <w:t>L</w:t>
            </w:r>
            <w:r w:rsidR="003623BE">
              <w:t>A CLASE</w:t>
            </w:r>
          </w:p>
          <w:p w:rsidR="003A23F5" w:rsidRDefault="003A23F5" w:rsidP="003A23F5">
            <w:pPr>
              <w:pStyle w:val="Textoindependiente"/>
              <w:rPr>
                <w:lang w:val="es-ES_tradnl"/>
              </w:rPr>
            </w:pPr>
          </w:p>
          <w:p w:rsidR="001C18DD" w:rsidRPr="003A23F5" w:rsidRDefault="003A23F5" w:rsidP="001C4E6E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A23F5">
              <w:rPr>
                <w:rFonts w:ascii="Arial" w:hAnsi="Arial" w:cs="Arial"/>
                <w:sz w:val="24"/>
              </w:rPr>
              <w:t>Bienvenido</w:t>
            </w:r>
            <w:r w:rsidR="00043D60" w:rsidRPr="00700366">
              <w:rPr>
                <w:rFonts w:ascii="Arial" w:hAnsi="Arial" w:cs="Arial"/>
                <w:sz w:val="24"/>
              </w:rPr>
              <w:t>s</w:t>
            </w:r>
            <w:r w:rsidRPr="003A23F5">
              <w:rPr>
                <w:rFonts w:ascii="Arial" w:hAnsi="Arial" w:cs="Arial"/>
                <w:sz w:val="24"/>
              </w:rPr>
              <w:t xml:space="preserve"> a la clase soy la profesora </w:t>
            </w:r>
            <w:r w:rsidR="004E2CBF">
              <w:rPr>
                <w:rFonts w:ascii="Arial" w:hAnsi="Arial" w:cs="Arial"/>
                <w:sz w:val="24"/>
              </w:rPr>
              <w:t>en</w:t>
            </w:r>
            <w:r w:rsidR="001C4E6E">
              <w:rPr>
                <w:rFonts w:ascii="Arial" w:hAnsi="Arial" w:cs="Arial"/>
                <w:sz w:val="24"/>
              </w:rPr>
              <w:t xml:space="preserve"> esta case estaremos viendo como buscar información en internet, que son los navegadores, buscadores, la validación de información.</w:t>
            </w:r>
          </w:p>
        </w:tc>
      </w:tr>
      <w:tr w:rsidR="003D1B71" w:rsidRPr="00CA16E3" w:rsidTr="009A2AA7">
        <w:trPr>
          <w:trHeight w:val="1589"/>
        </w:trPr>
        <w:tc>
          <w:tcPr>
            <w:tcW w:w="3378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EC5500" w:rsidRPr="00EC5500" w:rsidRDefault="00EC5500" w:rsidP="004A2DA0">
            <w:pPr>
              <w:pStyle w:val="Ttulo2"/>
            </w:pPr>
            <w:r w:rsidRPr="00EC5500">
              <w:t>AUXILIARES DOCENTES</w:t>
            </w:r>
          </w:p>
          <w:p w:rsidR="00EC5500" w:rsidRPr="00D43DBD" w:rsidRDefault="00EC5500" w:rsidP="00D43DBD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r w:rsidRPr="00D43DBD">
              <w:rPr>
                <w:rFonts w:eastAsia="Calibri"/>
                <w:lang w:val="en-US" w:bidi="es-ES"/>
              </w:rPr>
              <w:t>2º4ª (</w:t>
            </w:r>
            <w:proofErr w:type="spellStart"/>
            <w:r w:rsidRPr="00D43DBD">
              <w:rPr>
                <w:rFonts w:eastAsia="Calibri"/>
                <w:lang w:val="en-US" w:bidi="es-ES"/>
              </w:rPr>
              <w:t>P.C</w:t>
            </w:r>
            <w:proofErr w:type="spellEnd"/>
            <w:proofErr w:type="gramStart"/>
            <w:r w:rsidRPr="00D43DBD">
              <w:rPr>
                <w:rFonts w:eastAsia="Calibri"/>
                <w:lang w:val="en-US" w:bidi="es-ES"/>
              </w:rPr>
              <w:t>)  MOREIRA</w:t>
            </w:r>
            <w:proofErr w:type="gramEnd"/>
            <w:r w:rsidRPr="00D43DBD">
              <w:rPr>
                <w:rFonts w:eastAsia="Calibri"/>
                <w:lang w:val="en-US" w:bidi="es-ES"/>
              </w:rPr>
              <w:t>, MAYRA.</w:t>
            </w:r>
          </w:p>
          <w:p w:rsidR="00EC5500" w:rsidRPr="00D43DBD" w:rsidRDefault="00EC5500" w:rsidP="00D43DBD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bidi="es-ES"/>
              </w:rPr>
            </w:pPr>
            <w:r w:rsidRPr="00D43DBD">
              <w:rPr>
                <w:rFonts w:eastAsia="Calibri"/>
                <w:lang w:bidi="es-ES"/>
              </w:rPr>
              <w:t>2º3ª (</w:t>
            </w:r>
            <w:proofErr w:type="spellStart"/>
            <w:r w:rsidRPr="00D43DBD">
              <w:rPr>
                <w:rFonts w:eastAsia="Calibri"/>
                <w:lang w:bidi="es-ES"/>
              </w:rPr>
              <w:t>P.C</w:t>
            </w:r>
            <w:proofErr w:type="spellEnd"/>
            <w:r w:rsidRPr="00D43DBD">
              <w:rPr>
                <w:rFonts w:eastAsia="Calibri"/>
                <w:lang w:bidi="es-ES"/>
              </w:rPr>
              <w:t xml:space="preserve">) </w:t>
            </w:r>
            <w:proofErr w:type="spellStart"/>
            <w:r w:rsidRPr="00D43DBD">
              <w:rPr>
                <w:rFonts w:eastAsia="Calibri"/>
                <w:lang w:bidi="es-ES"/>
              </w:rPr>
              <w:t>GEMETRO</w:t>
            </w:r>
            <w:proofErr w:type="spellEnd"/>
            <w:r w:rsidRPr="00D43DBD">
              <w:rPr>
                <w:rFonts w:eastAsia="Calibri"/>
                <w:lang w:bidi="es-ES"/>
              </w:rPr>
              <w:t>, FRANCISCO </w:t>
            </w:r>
          </w:p>
          <w:sdt>
            <w:sdtPr>
              <w:id w:val="-1730222568"/>
              <w:placeholder>
                <w:docPart w:val="45789CB5EEC74F2194A748B1E7D4E813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p w:rsidR="003D1B71" w:rsidRPr="00665F95" w:rsidRDefault="00D43DBD" w:rsidP="00665F95">
            <w:pPr>
              <w:spacing w:line="216" w:lineRule="auto"/>
            </w:pPr>
            <w:r>
              <w:t>La comunicación es por medio del co</w:t>
            </w:r>
            <w:r w:rsidR="00D77FC7">
              <w:t>r</w:t>
            </w:r>
            <w:r>
              <w:t>reo del docente.</w:t>
            </w:r>
          </w:p>
          <w:p w:rsidR="003D1B71" w:rsidRPr="00F20161" w:rsidRDefault="00D77FC7" w:rsidP="00F20161">
            <w:pPr>
              <w:pStyle w:val="Ttulo2"/>
            </w:pPr>
            <w:r>
              <w:t>Programa resumido de la asignatura</w:t>
            </w:r>
          </w:p>
          <w:p w:rsidR="003D1B71" w:rsidRPr="00D77FC7" w:rsidRDefault="00D77FC7" w:rsidP="00D77FC7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proofErr w:type="spellStart"/>
            <w:r w:rsidRPr="00D77FC7">
              <w:rPr>
                <w:rFonts w:eastAsia="Calibri"/>
                <w:lang w:val="en-US" w:bidi="es-ES"/>
              </w:rPr>
              <w:t>Unidad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1 </w:t>
            </w:r>
            <w:proofErr w:type="spellStart"/>
            <w:r w:rsidRPr="00D77FC7">
              <w:rPr>
                <w:rFonts w:eastAsia="Calibri"/>
                <w:lang w:val="en-US" w:bidi="es-ES"/>
              </w:rPr>
              <w:t>Ofim</w:t>
            </w:r>
            <w:r>
              <w:rPr>
                <w:rFonts w:eastAsia="Calibri"/>
                <w:lang w:val="en-US" w:bidi="es-ES"/>
              </w:rPr>
              <w:t>á</w:t>
            </w:r>
            <w:r w:rsidRPr="00D77FC7">
              <w:rPr>
                <w:rFonts w:eastAsia="Calibri"/>
                <w:lang w:val="en-US" w:bidi="es-ES"/>
              </w:rPr>
              <w:t>tica</w:t>
            </w:r>
            <w:proofErr w:type="spellEnd"/>
          </w:p>
          <w:p w:rsidR="00D77FC7" w:rsidRPr="00D77FC7" w:rsidRDefault="00D77FC7" w:rsidP="00D77FC7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proofErr w:type="spellStart"/>
            <w:r w:rsidRPr="00D77FC7">
              <w:rPr>
                <w:rFonts w:eastAsia="Calibri"/>
                <w:lang w:val="en-US" w:bidi="es-ES"/>
              </w:rPr>
              <w:t>Unidad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2 Internet</w:t>
            </w:r>
          </w:p>
          <w:p w:rsidR="00D77FC7" w:rsidRPr="00D77FC7" w:rsidRDefault="00D77FC7" w:rsidP="00D77FC7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before="100" w:beforeAutospacing="1" w:after="100" w:afterAutospacing="1"/>
              <w:rPr>
                <w:rFonts w:eastAsia="Calibri"/>
                <w:lang w:val="en-US" w:bidi="es-ES"/>
              </w:rPr>
            </w:pPr>
            <w:proofErr w:type="spellStart"/>
            <w:r w:rsidRPr="00D77FC7">
              <w:rPr>
                <w:rFonts w:eastAsia="Calibri"/>
                <w:lang w:val="en-US" w:bidi="es-ES"/>
              </w:rPr>
              <w:t>Unidad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3 </w:t>
            </w:r>
            <w:proofErr w:type="spellStart"/>
            <w:r w:rsidRPr="00D77FC7">
              <w:rPr>
                <w:rFonts w:eastAsia="Calibri"/>
                <w:lang w:val="en-US" w:bidi="es-ES"/>
              </w:rPr>
              <w:t>Introduc</w:t>
            </w:r>
            <w:r>
              <w:rPr>
                <w:rFonts w:eastAsia="Calibri"/>
                <w:lang w:val="en-US" w:bidi="es-ES"/>
              </w:rPr>
              <w:t>c</w:t>
            </w:r>
            <w:r w:rsidRPr="00D77FC7">
              <w:rPr>
                <w:rFonts w:eastAsia="Calibri"/>
                <w:lang w:val="en-US" w:bidi="es-ES"/>
              </w:rPr>
              <w:t>i</w:t>
            </w:r>
            <w:r>
              <w:rPr>
                <w:rFonts w:eastAsia="Calibri"/>
                <w:lang w:val="en-US" w:bidi="es-ES"/>
              </w:rPr>
              <w:t>ó</w:t>
            </w:r>
            <w:r w:rsidRPr="00D77FC7">
              <w:rPr>
                <w:rFonts w:eastAsia="Calibri"/>
                <w:lang w:val="en-US" w:bidi="es-ES"/>
              </w:rPr>
              <w:t>n</w:t>
            </w:r>
            <w:proofErr w:type="spellEnd"/>
            <w:r w:rsidRPr="00D77FC7">
              <w:rPr>
                <w:rFonts w:eastAsia="Calibri"/>
                <w:lang w:val="en-US" w:bidi="es-ES"/>
              </w:rPr>
              <w:t xml:space="preserve"> a la </w:t>
            </w:r>
            <w:proofErr w:type="spellStart"/>
            <w:r w:rsidRPr="00D77FC7">
              <w:rPr>
                <w:rFonts w:eastAsia="Calibri"/>
                <w:lang w:val="en-US" w:bidi="es-ES"/>
              </w:rPr>
              <w:t>Programaci</w:t>
            </w:r>
            <w:r>
              <w:rPr>
                <w:rFonts w:eastAsia="Calibri"/>
                <w:lang w:val="en-US" w:bidi="es-ES"/>
              </w:rPr>
              <w:t>ó</w:t>
            </w:r>
            <w:r w:rsidRPr="00D77FC7">
              <w:rPr>
                <w:rFonts w:eastAsia="Calibri"/>
                <w:lang w:val="en-US" w:bidi="es-ES"/>
              </w:rPr>
              <w:t>n</w:t>
            </w:r>
            <w:proofErr w:type="spellEnd"/>
          </w:p>
          <w:p w:rsidR="003D1B71" w:rsidRPr="00665F95" w:rsidRDefault="003D1B71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:rsidTr="009A2AA7">
        <w:trPr>
          <w:trHeight w:val="1164"/>
        </w:trPr>
        <w:tc>
          <w:tcPr>
            <w:tcW w:w="436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543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3A262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53206" w:rsidRPr="00553206" w:rsidRDefault="00553206" w:rsidP="00553206">
            <w:pPr>
              <w:widowControl/>
              <w:autoSpaceDE/>
              <w:autoSpaceDN/>
              <w:adjustRightInd/>
              <w:rPr>
                <w:color w:val="666666" w:themeColor="accent4"/>
                <w:sz w:val="20"/>
                <w:szCs w:val="17"/>
                <w:lang w:val="es-ES_tradnl" w:bidi="es-ES"/>
              </w:rPr>
            </w:pPr>
            <w:proofErr w:type="spellStart"/>
            <w:r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>Aulavirtual</w:t>
            </w:r>
            <w:proofErr w:type="spellEnd"/>
            <w:r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 xml:space="preserve"> </w:t>
            </w:r>
            <w:r w:rsidR="005451A6"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>Informática</w:t>
            </w:r>
          </w:p>
          <w:p w:rsidR="003D1B71" w:rsidRPr="00CA16E3" w:rsidRDefault="00553206" w:rsidP="0055320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Barranqueras-Chaco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183"/>
        </w:trPr>
        <w:tc>
          <w:tcPr>
            <w:tcW w:w="436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624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3011EF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183"/>
        </w:trPr>
        <w:tc>
          <w:tcPr>
            <w:tcW w:w="436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633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D1022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53206" w:rsidRPr="00553206" w:rsidRDefault="00553206" w:rsidP="00553206">
            <w:pPr>
              <w:widowControl/>
              <w:autoSpaceDE/>
              <w:autoSpaceDN/>
              <w:adjustRightInd/>
              <w:rPr>
                <w:color w:val="666666" w:themeColor="accent4"/>
                <w:sz w:val="20"/>
                <w:szCs w:val="17"/>
                <w:lang w:val="es-ES_tradnl" w:bidi="es-ES"/>
              </w:rPr>
            </w:pPr>
            <w:proofErr w:type="spellStart"/>
            <w:r w:rsidRPr="00553206">
              <w:rPr>
                <w:color w:val="666666" w:themeColor="accent4"/>
                <w:sz w:val="20"/>
                <w:szCs w:val="17"/>
                <w:lang w:val="es-ES_tradnl" w:bidi="es-ES"/>
              </w:rPr>
              <w:t>aulavinformatica@gmail.com</w:t>
            </w:r>
            <w:proofErr w:type="spellEnd"/>
          </w:p>
          <w:p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174"/>
        </w:trPr>
        <w:tc>
          <w:tcPr>
            <w:tcW w:w="436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  <w:p w:rsidR="003011EF" w:rsidRDefault="003011EF" w:rsidP="00B6466C">
            <w:pPr>
              <w:pStyle w:val="Sinespaciado"/>
              <w:rPr>
                <w:color w:val="666666"/>
                <w:lang w:val="es-ES_tradnl"/>
              </w:rPr>
            </w:pPr>
          </w:p>
          <w:p w:rsidR="003011EF" w:rsidRPr="00CA16E3" w:rsidRDefault="003011EF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9A2AA7">
        <w:trPr>
          <w:trHeight w:val="633"/>
        </w:trPr>
        <w:tc>
          <w:tcPr>
            <w:tcW w:w="436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D02DA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5F19A8" w:rsidP="005451A6">
            <w:pPr>
              <w:pStyle w:val="Informacin"/>
              <w:rPr>
                <w:lang w:val="es-ES_tradnl"/>
              </w:rPr>
            </w:pPr>
            <w:r w:rsidRPr="005F19A8">
              <w:rPr>
                <w:lang w:val="es-ES_tradnl"/>
              </w:rPr>
              <w:t>https://</w:t>
            </w:r>
            <w:proofErr w:type="spellStart"/>
            <w:r w:rsidRPr="005F19A8">
              <w:rPr>
                <w:lang w:val="es-ES_tradnl"/>
              </w:rPr>
              <w:t>sites.google.com</w:t>
            </w:r>
            <w:proofErr w:type="spellEnd"/>
            <w:r w:rsidRPr="005F19A8">
              <w:rPr>
                <w:lang w:val="es-ES_tradnl"/>
              </w:rPr>
              <w:t>/</w:t>
            </w:r>
            <w:proofErr w:type="spellStart"/>
            <w:r w:rsidRPr="005F19A8">
              <w:rPr>
                <w:lang w:val="es-ES_tradnl"/>
              </w:rPr>
              <w:t>view</w:t>
            </w:r>
            <w:proofErr w:type="spellEnd"/>
            <w:r w:rsidRPr="005F19A8">
              <w:rPr>
                <w:lang w:val="es-ES_tradnl"/>
              </w:rPr>
              <w:t>/</w:t>
            </w:r>
            <w:proofErr w:type="spellStart"/>
            <w:r w:rsidRPr="005F19A8">
              <w:rPr>
                <w:lang w:val="es-ES_tradnl"/>
              </w:rPr>
              <w:t>informaticabarranqueras</w:t>
            </w:r>
            <w:proofErr w:type="spellEnd"/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</w:tbl>
    <w:p w:rsidR="00701A57" w:rsidRDefault="00701A57">
      <w:r>
        <w:br w:type="column"/>
      </w: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942"/>
        <w:gridCol w:w="423"/>
        <w:gridCol w:w="6607"/>
      </w:tblGrid>
      <w:tr w:rsidR="00DB28BD" w:rsidRPr="00E838E0" w:rsidTr="00665F95">
        <w:trPr>
          <w:trHeight w:val="4071"/>
        </w:trPr>
        <w:tc>
          <w:tcPr>
            <w:tcW w:w="720" w:type="dxa"/>
          </w:tcPr>
          <w:p w:rsidR="003D1B71" w:rsidRPr="00E838E0" w:rsidRDefault="003D1B7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42" w:type="dxa"/>
          </w:tcPr>
          <w:p w:rsidR="003D1B71" w:rsidRPr="00E838E0" w:rsidRDefault="003D1B7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23" w:type="dxa"/>
          </w:tcPr>
          <w:p w:rsidR="003D1B71" w:rsidRPr="00E838E0" w:rsidRDefault="003D1B7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6607" w:type="dxa"/>
          </w:tcPr>
          <w:p w:rsidR="003D1B71" w:rsidRPr="00E838E0" w:rsidRDefault="00701A57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b/>
                <w:sz w:val="24"/>
              </w:rPr>
            </w:pPr>
            <w:r w:rsidRPr="00E838E0">
              <w:rPr>
                <w:rFonts w:ascii="Arial" w:hAnsi="Arial" w:cs="Arial"/>
                <w:b/>
                <w:sz w:val="24"/>
              </w:rPr>
              <w:t>PROGRAMA</w:t>
            </w:r>
          </w:p>
          <w:p w:rsidR="00DB28BD" w:rsidRPr="00E838E0" w:rsidRDefault="00E838E0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b/>
                <w:sz w:val="24"/>
              </w:rPr>
            </w:pPr>
            <w:r w:rsidRPr="00E838E0">
              <w:rPr>
                <w:rFonts w:ascii="Arial" w:hAnsi="Arial" w:cs="Arial"/>
                <w:b/>
                <w:sz w:val="24"/>
              </w:rPr>
              <w:t>UNIDAD II: INTERNET</w:t>
            </w:r>
          </w:p>
          <w:p w:rsidR="003623BE" w:rsidRDefault="00DB28BD" w:rsidP="003623BE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E838E0">
              <w:rPr>
                <w:rFonts w:ascii="Arial" w:hAnsi="Arial" w:cs="Arial"/>
                <w:sz w:val="24"/>
              </w:rPr>
              <w:t xml:space="preserve">Red: Definición. Breve historia de Internet. </w:t>
            </w:r>
            <w:proofErr w:type="gramStart"/>
            <w:r w:rsidR="00086A42">
              <w:rPr>
                <w:rFonts w:ascii="Arial" w:hAnsi="Arial" w:cs="Arial"/>
                <w:sz w:val="24"/>
              </w:rPr>
              <w:t>Riesgos .</w:t>
            </w:r>
            <w:proofErr w:type="gramEnd"/>
            <w:r w:rsidR="00086A42">
              <w:rPr>
                <w:rFonts w:ascii="Arial" w:hAnsi="Arial" w:cs="Arial"/>
                <w:sz w:val="24"/>
              </w:rPr>
              <w:t xml:space="preserve"> </w:t>
            </w:r>
            <w:proofErr w:type="gramStart"/>
            <w:r w:rsidR="00086A42">
              <w:rPr>
                <w:rFonts w:ascii="Arial" w:hAnsi="Arial" w:cs="Arial"/>
                <w:sz w:val="24"/>
              </w:rPr>
              <w:t>de</w:t>
            </w:r>
            <w:proofErr w:type="gramEnd"/>
            <w:r w:rsidR="00086A42">
              <w:rPr>
                <w:rFonts w:ascii="Arial" w:hAnsi="Arial" w:cs="Arial"/>
                <w:sz w:val="24"/>
              </w:rPr>
              <w:t xml:space="preserve"> internet, normas de</w:t>
            </w:r>
            <w:r w:rsidR="009C5A99">
              <w:rPr>
                <w:rFonts w:ascii="Arial" w:hAnsi="Arial" w:cs="Arial"/>
                <w:sz w:val="24"/>
              </w:rPr>
              <w:t xml:space="preserve"> participación</w:t>
            </w:r>
            <w:r w:rsidR="001C4E6E">
              <w:rPr>
                <w:rFonts w:ascii="Arial" w:hAnsi="Arial" w:cs="Arial"/>
                <w:sz w:val="24"/>
              </w:rPr>
              <w:t>. Buscadores, n</w:t>
            </w:r>
            <w:r w:rsidR="00AE44C5">
              <w:rPr>
                <w:rFonts w:ascii="Arial" w:hAnsi="Arial" w:cs="Arial"/>
                <w:sz w:val="24"/>
              </w:rPr>
              <w:t xml:space="preserve">avegadores, </w:t>
            </w:r>
            <w:proofErr w:type="gramStart"/>
            <w:r w:rsidR="00AE44C5">
              <w:rPr>
                <w:rFonts w:ascii="Arial" w:hAnsi="Arial" w:cs="Arial"/>
                <w:sz w:val="24"/>
              </w:rPr>
              <w:t>criterios  evaluación</w:t>
            </w:r>
            <w:proofErr w:type="gramEnd"/>
            <w:r w:rsidR="00AE44C5">
              <w:rPr>
                <w:rFonts w:ascii="Arial" w:hAnsi="Arial" w:cs="Arial"/>
                <w:sz w:val="24"/>
              </w:rPr>
              <w:t xml:space="preserve"> de sitios. Búsqueda y selección de información. Validación de sitios</w:t>
            </w:r>
          </w:p>
          <w:p w:rsidR="009C5A99" w:rsidRPr="003623BE" w:rsidRDefault="009C5A99" w:rsidP="003623BE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Lato" w:hAnsi="Lato"/>
                <w:sz w:val="38"/>
                <w:szCs w:val="38"/>
              </w:rPr>
              <w:t>Navegar</w:t>
            </w:r>
          </w:p>
          <w:p w:rsidR="009C5A99" w:rsidRPr="00D34E62" w:rsidRDefault="009C5A99" w:rsidP="00D34E6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 w:rsidRPr="00D34E62">
              <w:rPr>
                <w:rFonts w:ascii="Arial" w:hAnsi="Arial" w:cs="Arial"/>
                <w:sz w:val="24"/>
              </w:rPr>
              <w:t>Los niños y los jóvenes utilizan internet a diario, ya sea a través de computadoras en su escuela, en sus casas e incluso a través de los celulares. En esa apropiación de las TIC se enfrentan, también, a desafíos relacionados con el uso responsable de las nuevas tecnologías y con la construcción de ciudadanía digital, entre otras. Por ello, hay una serie de cuidados que deben estar siempre presentes en la cultura digital, y tanto los docentes</w:t>
            </w:r>
            <w:proofErr w:type="gramStart"/>
            <w:r w:rsidRPr="00D34E62">
              <w:rPr>
                <w:rFonts w:ascii="Arial" w:hAnsi="Arial" w:cs="Arial"/>
                <w:sz w:val="24"/>
              </w:rPr>
              <w:t>  como</w:t>
            </w:r>
            <w:proofErr w:type="gramEnd"/>
            <w:r w:rsidRPr="00D34E62">
              <w:rPr>
                <w:rFonts w:ascii="Arial" w:hAnsi="Arial" w:cs="Arial"/>
                <w:sz w:val="24"/>
              </w:rPr>
              <w:t xml:space="preserve"> otros referentes y las familias deben promover y acompañar una convivencia digital respetuosa y cuidada.  </w:t>
            </w:r>
          </w:p>
          <w:p w:rsidR="009C5A99" w:rsidRPr="00D34E62" w:rsidRDefault="009C5A99" w:rsidP="00D34E62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proofErr w:type="spellStart"/>
            <w:r w:rsidRPr="00D34E62">
              <w:rPr>
                <w:rFonts w:ascii="Arial" w:hAnsi="Arial" w:cs="Arial"/>
                <w:sz w:val="24"/>
              </w:rPr>
              <w:t>Educ.ar</w:t>
            </w:r>
            <w:proofErr w:type="spellEnd"/>
            <w:r w:rsidRPr="00D34E62">
              <w:rPr>
                <w:rFonts w:ascii="Arial" w:hAnsi="Arial" w:cs="Arial"/>
                <w:sz w:val="24"/>
              </w:rPr>
              <w:t>, deja recursos que pueden ser útiles para construir ciudadanía digital junto a chicos y chicas.</w:t>
            </w:r>
          </w:p>
          <w:p w:rsidR="009C5A99" w:rsidRDefault="00E823F0" w:rsidP="009C5A99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</w:pPr>
            <w:hyperlink r:id="rId19" w:history="1">
              <w:r w:rsidR="009C5A99">
                <w:rPr>
                  <w:rStyle w:val="Hipervnculo"/>
                  <w:rFonts w:ascii="Lato" w:hAnsi="Lato"/>
                  <w:sz w:val="23"/>
                  <w:szCs w:val="23"/>
                </w:rPr>
                <w:t>•</w:t>
              </w:r>
            </w:hyperlink>
            <w:hyperlink r:id="rId20" w:history="1">
              <w:r w:rsidR="009C5A99">
                <w:rPr>
                  <w:rStyle w:val="Hipervnculo"/>
                  <w:rFonts w:ascii="Lato" w:hAnsi="Lato"/>
                  <w:b/>
                  <w:bCs/>
                  <w:sz w:val="23"/>
                  <w:szCs w:val="23"/>
                </w:rPr>
                <w:t>Naveguemos con confianza y responsabilidad» — Nivel Secundario</w:t>
              </w:r>
            </w:hyperlink>
          </w:p>
          <w:p w:rsidR="009C40ED" w:rsidRDefault="009C40ED" w:rsidP="009C5A99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</w:pPr>
          </w:p>
          <w:p w:rsidR="00D34E62" w:rsidRDefault="00D34E62" w:rsidP="009C5A99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noProof/>
                <w:lang w:eastAsia="es-ES"/>
              </w:rPr>
            </w:pPr>
          </w:p>
          <w:p w:rsidR="009C40ED" w:rsidRDefault="00D34E62" w:rsidP="009C5A99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53F1B74" wp14:editId="28389C63">
                  <wp:extent cx="3790950" cy="280691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2582" t="18410" r="22142" b="8787"/>
                          <a:stretch/>
                        </pic:blipFill>
                        <pic:spPr bwMode="auto">
                          <a:xfrm>
                            <a:off x="0" y="0"/>
                            <a:ext cx="3793253" cy="280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8E0" w:rsidRDefault="00E838E0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</w:p>
          <w:p w:rsidR="001A0763" w:rsidRDefault="00654444" w:rsidP="001A0763">
            <w:pPr>
              <w:pStyle w:val="Ttulo1"/>
              <w:spacing w:before="0" w:after="0"/>
              <w:rPr>
                <w:rFonts w:ascii="Arial" w:hAnsi="Arial" w:cs="Arial"/>
                <w:sz w:val="24"/>
              </w:rPr>
            </w:pPr>
            <w:r w:rsidRPr="001C18DD">
              <w:rPr>
                <w:rFonts w:ascii="Arial" w:hAnsi="Arial" w:cs="Arial"/>
                <w:sz w:val="24"/>
              </w:rPr>
              <w:lastRenderedPageBreak/>
              <w:t xml:space="preserve">Video </w:t>
            </w:r>
            <w:r w:rsidR="00B83603">
              <w:rPr>
                <w:rFonts w:ascii="Arial" w:hAnsi="Arial" w:cs="Arial"/>
                <w:sz w:val="24"/>
              </w:rPr>
              <w:t xml:space="preserve">1 Buscador. </w:t>
            </w:r>
            <w:r w:rsidR="00B83603">
              <w:rPr>
                <w:rStyle w:val="oyzk5-oefafb-caqmue"/>
              </w:rPr>
              <w:t>https://</w:t>
            </w:r>
            <w:proofErr w:type="spellStart"/>
            <w:r w:rsidR="00B83603">
              <w:rPr>
                <w:rStyle w:val="oyzk5-oefafb-caqmue"/>
              </w:rPr>
              <w:t>www.youtube.com</w:t>
            </w:r>
            <w:proofErr w:type="spellEnd"/>
            <w:r w:rsidR="00B83603">
              <w:rPr>
                <w:rStyle w:val="oyzk5-oefafb-caqmue"/>
              </w:rPr>
              <w:t>/</w:t>
            </w:r>
            <w:proofErr w:type="spellStart"/>
            <w:r w:rsidR="00B83603">
              <w:rPr>
                <w:rStyle w:val="oyzk5-oefafb-caqmue"/>
              </w:rPr>
              <w:t>watch?v</w:t>
            </w:r>
            <w:proofErr w:type="spellEnd"/>
            <w:r w:rsidR="00B83603">
              <w:rPr>
                <w:rStyle w:val="oyzk5-oefafb-caqmue"/>
              </w:rPr>
              <w:t>=</w:t>
            </w:r>
            <w:proofErr w:type="spellStart"/>
            <w:r w:rsidR="00B83603">
              <w:rPr>
                <w:rStyle w:val="oyzk5-oefafb-caqmue"/>
              </w:rPr>
              <w:t>SrpiTIcJZfE</w:t>
            </w:r>
            <w:r w:rsidRPr="001C18DD">
              <w:rPr>
                <w:rFonts w:ascii="Arial" w:hAnsi="Arial" w:cs="Arial"/>
                <w:sz w:val="24"/>
              </w:rPr>
              <w:t>Presentación</w:t>
            </w:r>
            <w:proofErr w:type="spellEnd"/>
            <w:r w:rsidRPr="001C18DD">
              <w:rPr>
                <w:rFonts w:ascii="Arial" w:hAnsi="Arial" w:cs="Arial"/>
                <w:sz w:val="24"/>
              </w:rPr>
              <w:t xml:space="preserve"> </w:t>
            </w:r>
          </w:p>
          <w:p w:rsidR="00B83603" w:rsidRDefault="00B83603" w:rsidP="00B83603">
            <w:pPr>
              <w:rPr>
                <w:noProof/>
                <w:lang w:eastAsia="es-ES"/>
              </w:rPr>
            </w:pPr>
          </w:p>
          <w:p w:rsidR="00B83603" w:rsidRDefault="00B83603" w:rsidP="00B83603">
            <w:r>
              <w:rPr>
                <w:noProof/>
                <w:lang w:eastAsia="es-ES"/>
              </w:rPr>
              <w:drawing>
                <wp:inline distT="0" distB="0" distL="0" distR="0" wp14:anchorId="794896C2" wp14:editId="53794C01">
                  <wp:extent cx="1371600" cy="10477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587" t="40586" r="59542" b="13389"/>
                          <a:stretch/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2E3" w:rsidRPr="004602E3" w:rsidRDefault="00B83603" w:rsidP="004602E3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  <w:r w:rsidRPr="004602E3">
              <w:rPr>
                <w:rStyle w:val="oyzk5-oefafb-caqmue"/>
              </w:rPr>
              <w:t xml:space="preserve">Video 2 </w:t>
            </w:r>
            <w:r w:rsidR="004602E3" w:rsidRPr="004602E3">
              <w:rPr>
                <w:rStyle w:val="oyzk5-oefafb-caqmue"/>
              </w:rPr>
              <w:t>Navegador https://</w:t>
            </w:r>
            <w:proofErr w:type="spellStart"/>
            <w:r w:rsidR="004602E3" w:rsidRPr="004602E3">
              <w:rPr>
                <w:rStyle w:val="oyzk5-oefafb-caqmue"/>
              </w:rPr>
              <w:t>www.youtube.com</w:t>
            </w:r>
            <w:proofErr w:type="spellEnd"/>
            <w:r w:rsidR="004602E3" w:rsidRPr="004602E3">
              <w:rPr>
                <w:rStyle w:val="oyzk5-oefafb-caqmue"/>
              </w:rPr>
              <w:t>/</w:t>
            </w:r>
            <w:proofErr w:type="spellStart"/>
            <w:r w:rsidR="004602E3" w:rsidRPr="004602E3">
              <w:rPr>
                <w:rStyle w:val="oyzk5-oefafb-caqmue"/>
              </w:rPr>
              <w:t>watch?v</w:t>
            </w:r>
            <w:proofErr w:type="spellEnd"/>
            <w:r w:rsidR="004602E3" w:rsidRPr="004602E3">
              <w:rPr>
                <w:rStyle w:val="oyzk5-oefafb-caqmue"/>
              </w:rPr>
              <w:t>=</w:t>
            </w:r>
            <w:proofErr w:type="spellStart"/>
            <w:r w:rsidR="004602E3" w:rsidRPr="004602E3">
              <w:rPr>
                <w:rStyle w:val="oyzk5-oefafb-caqmue"/>
              </w:rPr>
              <w:t>xC9gh-R65Pk</w:t>
            </w:r>
            <w:proofErr w:type="spellEnd"/>
          </w:p>
          <w:p w:rsidR="00B83603" w:rsidRDefault="00B83603" w:rsidP="001A0763">
            <w:pPr>
              <w:pStyle w:val="NormalWeb"/>
              <w:spacing w:before="180"/>
              <w:rPr>
                <w:rFonts w:ascii="Lato" w:hAnsi="Lato"/>
                <w:sz w:val="23"/>
                <w:szCs w:val="23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41DD30D" wp14:editId="77E5C980">
                  <wp:extent cx="1352550" cy="11239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9752" t="40168" r="26847" b="10460"/>
                          <a:stretch/>
                        </pic:blipFill>
                        <pic:spPr bwMode="auto">
                          <a:xfrm>
                            <a:off x="0" y="0"/>
                            <a:ext cx="13525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2E3" w:rsidRDefault="004602E3" w:rsidP="004602E3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  <w:r w:rsidRPr="004602E3">
              <w:rPr>
                <w:rStyle w:val="oyzk5-oefafb-caqmue"/>
              </w:rPr>
              <w:t>Video 3</w:t>
            </w:r>
            <w:r>
              <w:rPr>
                <w:rStyle w:val="oyzk5-oefafb-caqmue"/>
              </w:rPr>
              <w:t xml:space="preserve"> Que es un navegador </w:t>
            </w:r>
            <w:hyperlink r:id="rId23" w:history="1">
              <w:r w:rsidR="0069146A" w:rsidRPr="00C3628F">
                <w:rPr>
                  <w:rStyle w:val="Hipervnculo"/>
                  <w:rFonts w:ascii="Corbel" w:hAnsi="Corbel"/>
                </w:rPr>
                <w:t>https://</w:t>
              </w:r>
              <w:proofErr w:type="spellStart"/>
              <w:r w:rsidR="0069146A" w:rsidRPr="00C3628F">
                <w:rPr>
                  <w:rStyle w:val="Hipervnculo"/>
                  <w:rFonts w:ascii="Corbel" w:hAnsi="Corbel"/>
                </w:rPr>
                <w:t>www.youtube.com</w:t>
              </w:r>
              <w:proofErr w:type="spellEnd"/>
              <w:r w:rsidR="0069146A" w:rsidRPr="00C3628F">
                <w:rPr>
                  <w:rStyle w:val="Hipervnculo"/>
                  <w:rFonts w:ascii="Corbel" w:hAnsi="Corbel"/>
                </w:rPr>
                <w:t>/</w:t>
              </w:r>
              <w:proofErr w:type="spellStart"/>
              <w:r w:rsidR="0069146A" w:rsidRPr="00C3628F">
                <w:rPr>
                  <w:rStyle w:val="Hipervnculo"/>
                  <w:rFonts w:ascii="Corbel" w:hAnsi="Corbel"/>
                </w:rPr>
                <w:t>watch?v</w:t>
              </w:r>
              <w:proofErr w:type="spellEnd"/>
              <w:r w:rsidR="0069146A" w:rsidRPr="00C3628F">
                <w:rPr>
                  <w:rStyle w:val="Hipervnculo"/>
                  <w:rFonts w:ascii="Corbel" w:hAnsi="Corbel"/>
                </w:rPr>
                <w:t>=</w:t>
              </w:r>
              <w:proofErr w:type="spellStart"/>
              <w:r w:rsidR="0069146A" w:rsidRPr="00C3628F">
                <w:rPr>
                  <w:rStyle w:val="Hipervnculo"/>
                  <w:rFonts w:ascii="Corbel" w:hAnsi="Corbel"/>
                </w:rPr>
                <w:t>xC9gh-R65Pk</w:t>
              </w:r>
              <w:proofErr w:type="spellEnd"/>
            </w:hyperlink>
          </w:p>
          <w:p w:rsidR="0069146A" w:rsidRPr="0069146A" w:rsidRDefault="0069146A" w:rsidP="0069146A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  <w:r w:rsidRPr="0069146A">
              <w:rPr>
                <w:rStyle w:val="oyzk5-oefafb-caqmue"/>
              </w:rPr>
              <w:t xml:space="preserve">Video 4 Criterios para evaluar </w:t>
            </w:r>
            <w:r w:rsidR="00D909C2" w:rsidRPr="0069146A">
              <w:rPr>
                <w:rStyle w:val="oyzk5-oefafb-caqmue"/>
              </w:rPr>
              <w:t>información</w:t>
            </w:r>
            <w:r w:rsidRPr="0069146A">
              <w:rPr>
                <w:rStyle w:val="oyzk5-oefafb-caqmue"/>
              </w:rPr>
              <w:t xml:space="preserve"> https://</w:t>
            </w:r>
            <w:proofErr w:type="spellStart"/>
            <w:r w:rsidRPr="0069146A">
              <w:rPr>
                <w:rStyle w:val="oyzk5-oefafb-caqmue"/>
              </w:rPr>
              <w:t>www.youtube.com</w:t>
            </w:r>
            <w:proofErr w:type="spellEnd"/>
            <w:r w:rsidRPr="0069146A">
              <w:rPr>
                <w:rStyle w:val="oyzk5-oefafb-caqmue"/>
              </w:rPr>
              <w:t>/</w:t>
            </w:r>
            <w:proofErr w:type="spellStart"/>
            <w:r w:rsidRPr="0069146A">
              <w:rPr>
                <w:rStyle w:val="oyzk5-oefafb-caqmue"/>
              </w:rPr>
              <w:t>watch?v</w:t>
            </w:r>
            <w:proofErr w:type="spellEnd"/>
            <w:r w:rsidRPr="0069146A">
              <w:rPr>
                <w:rStyle w:val="oyzk5-oefafb-caqmue"/>
              </w:rPr>
              <w:t>=</w:t>
            </w:r>
            <w:proofErr w:type="spellStart"/>
            <w:r w:rsidRPr="0069146A">
              <w:rPr>
                <w:rStyle w:val="oyzk5-oefafb-caqmue"/>
              </w:rPr>
              <w:t>oihTa7LU55c</w:t>
            </w:r>
            <w:proofErr w:type="spellEnd"/>
          </w:p>
          <w:p w:rsidR="0069146A" w:rsidRPr="0069146A" w:rsidRDefault="0069146A" w:rsidP="0069146A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</w:p>
          <w:p w:rsidR="004602E3" w:rsidRDefault="004602E3" w:rsidP="004602E3">
            <w:pPr>
              <w:pStyle w:val="Ttulo1"/>
              <w:pBdr>
                <w:top w:val="none" w:sz="0" w:space="0" w:color="auto"/>
              </w:pBdr>
              <w:spacing w:before="0" w:after="0"/>
            </w:pPr>
            <w:r>
              <w:rPr>
                <w:noProof/>
                <w:lang w:eastAsia="es-ES"/>
              </w:rPr>
              <w:drawing>
                <wp:inline distT="0" distB="0" distL="0" distR="0" wp14:anchorId="2618F859" wp14:editId="7B2A887E">
                  <wp:extent cx="2800350" cy="10953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351" t="30963" r="24494" b="20920"/>
                          <a:stretch/>
                        </pic:blipFill>
                        <pic:spPr bwMode="auto">
                          <a:xfrm>
                            <a:off x="0" y="0"/>
                            <a:ext cx="280035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9C2" w:rsidRPr="00D909C2" w:rsidRDefault="0069146A" w:rsidP="00D909C2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  <w:r w:rsidRPr="00D909C2">
              <w:rPr>
                <w:rStyle w:val="oyzk5-oefafb-caqmue"/>
              </w:rPr>
              <w:t xml:space="preserve">Video 5 </w:t>
            </w:r>
            <w:proofErr w:type="spellStart"/>
            <w:r w:rsidRPr="00D909C2">
              <w:rPr>
                <w:rStyle w:val="oyzk5-oefafb-caqmue"/>
              </w:rPr>
              <w:t>Busqueda</w:t>
            </w:r>
            <w:proofErr w:type="spellEnd"/>
            <w:r w:rsidRPr="00D909C2">
              <w:rPr>
                <w:rStyle w:val="oyzk5-oefafb-caqmue"/>
              </w:rPr>
              <w:t xml:space="preserve"> y selección de la </w:t>
            </w:r>
            <w:proofErr w:type="spellStart"/>
            <w:r w:rsidRPr="00D909C2">
              <w:rPr>
                <w:rStyle w:val="oyzk5-oefafb-caqmue"/>
              </w:rPr>
              <w:t>informacion</w:t>
            </w:r>
            <w:proofErr w:type="spellEnd"/>
            <w:r w:rsidRPr="00D909C2">
              <w:rPr>
                <w:rStyle w:val="oyzk5-oefafb-caqmue"/>
              </w:rPr>
              <w:t xml:space="preserve"> </w:t>
            </w:r>
            <w:r w:rsidR="00D909C2" w:rsidRPr="00D909C2">
              <w:rPr>
                <w:rStyle w:val="oyzk5-oefafb-caqmue"/>
              </w:rPr>
              <w:t>https://</w:t>
            </w:r>
            <w:proofErr w:type="spellStart"/>
            <w:r w:rsidR="00D909C2" w:rsidRPr="00D909C2">
              <w:rPr>
                <w:rStyle w:val="oyzk5-oefafb-caqmue"/>
              </w:rPr>
              <w:t>www.youtube.com</w:t>
            </w:r>
            <w:proofErr w:type="spellEnd"/>
            <w:r w:rsidR="00D909C2" w:rsidRPr="00D909C2">
              <w:rPr>
                <w:rStyle w:val="oyzk5-oefafb-caqmue"/>
              </w:rPr>
              <w:t>/</w:t>
            </w:r>
            <w:proofErr w:type="spellStart"/>
            <w:r w:rsidR="00D909C2" w:rsidRPr="00D909C2">
              <w:rPr>
                <w:rStyle w:val="oyzk5-oefafb-caqmue"/>
              </w:rPr>
              <w:t>watch?v</w:t>
            </w:r>
            <w:proofErr w:type="spellEnd"/>
            <w:r w:rsidR="00D909C2" w:rsidRPr="00D909C2">
              <w:rPr>
                <w:rStyle w:val="oyzk5-oefafb-caqmue"/>
              </w:rPr>
              <w:t>=</w:t>
            </w:r>
            <w:proofErr w:type="spellStart"/>
            <w:r w:rsidR="00D909C2" w:rsidRPr="00D909C2">
              <w:rPr>
                <w:rStyle w:val="oyzk5-oefafb-caqmue"/>
              </w:rPr>
              <w:t>ZzO_OGa4fxA</w:t>
            </w:r>
            <w:proofErr w:type="spellEnd"/>
          </w:p>
          <w:p w:rsidR="0069146A" w:rsidRPr="00D909C2" w:rsidRDefault="0069146A" w:rsidP="00D909C2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</w:p>
          <w:p w:rsidR="00D909C2" w:rsidRPr="00D909C2" w:rsidRDefault="00D909C2" w:rsidP="00D909C2">
            <w:pPr>
              <w:pStyle w:val="Ttulo1"/>
              <w:pBdr>
                <w:top w:val="none" w:sz="0" w:space="0" w:color="auto"/>
              </w:pBdr>
              <w:spacing w:before="0" w:after="0"/>
              <w:rPr>
                <w:rStyle w:val="oyzk5-oefafb-caqmue"/>
              </w:rPr>
            </w:pPr>
            <w:r w:rsidRPr="00D909C2">
              <w:rPr>
                <w:rStyle w:val="oyzk5-oefafb-caqmue"/>
              </w:rPr>
              <w:t>Video 6 Coo validar Información https://</w:t>
            </w:r>
            <w:proofErr w:type="spellStart"/>
            <w:r w:rsidRPr="00D909C2">
              <w:rPr>
                <w:rStyle w:val="oyzk5-oefafb-caqmue"/>
              </w:rPr>
              <w:t>www.youtube.com</w:t>
            </w:r>
            <w:proofErr w:type="spellEnd"/>
            <w:r w:rsidRPr="00D909C2">
              <w:rPr>
                <w:rStyle w:val="oyzk5-oefafb-caqmue"/>
              </w:rPr>
              <w:t>/</w:t>
            </w:r>
            <w:proofErr w:type="spellStart"/>
            <w:r w:rsidRPr="00D909C2">
              <w:rPr>
                <w:rStyle w:val="oyzk5-oefafb-caqmue"/>
              </w:rPr>
              <w:t>watch?v</w:t>
            </w:r>
            <w:proofErr w:type="spellEnd"/>
            <w:r w:rsidRPr="00D909C2">
              <w:rPr>
                <w:rStyle w:val="oyzk5-oefafb-caqmue"/>
              </w:rPr>
              <w:t>=</w:t>
            </w:r>
            <w:proofErr w:type="spellStart"/>
            <w:r w:rsidRPr="00D909C2">
              <w:rPr>
                <w:rStyle w:val="oyzk5-oefafb-caqmue"/>
              </w:rPr>
              <w:t>oBtjjDC4vS0</w:t>
            </w:r>
            <w:proofErr w:type="spellEnd"/>
          </w:p>
          <w:p w:rsidR="00D909C2" w:rsidRDefault="00D909C2" w:rsidP="0069146A">
            <w:pPr>
              <w:rPr>
                <w:noProof/>
                <w:lang w:eastAsia="es-ES"/>
              </w:rPr>
            </w:pPr>
          </w:p>
          <w:p w:rsidR="0069146A" w:rsidRDefault="0069146A" w:rsidP="0069146A">
            <w:r>
              <w:rPr>
                <w:noProof/>
                <w:lang w:eastAsia="es-ES"/>
              </w:rPr>
              <w:drawing>
                <wp:inline distT="0" distB="0" distL="0" distR="0" wp14:anchorId="37401398" wp14:editId="09EA86C6">
                  <wp:extent cx="2695575" cy="121920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7291" t="32217" r="26142" b="14226"/>
                          <a:stretch/>
                        </pic:blipFill>
                        <pic:spPr bwMode="auto">
                          <a:xfrm>
                            <a:off x="0" y="0"/>
                            <a:ext cx="269557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9C2" w:rsidRPr="00D909C2" w:rsidRDefault="00D909C2" w:rsidP="00D909C2">
            <w:pPr>
              <w:pStyle w:val="Ttulo1"/>
              <w:pBdr>
                <w:top w:val="none" w:sz="0" w:space="0" w:color="auto"/>
              </w:pBdr>
            </w:pPr>
            <w:r>
              <w:lastRenderedPageBreak/>
              <w:t xml:space="preserve">Video </w:t>
            </w:r>
            <w:r w:rsidR="008C4394">
              <w:t>7</w:t>
            </w:r>
            <w:r>
              <w:t xml:space="preserve"> </w:t>
            </w:r>
            <w:r w:rsidR="008C4394">
              <w:t>¿</w:t>
            </w:r>
            <w:r>
              <w:t>Qu</w:t>
            </w:r>
            <w:r w:rsidR="008C4394">
              <w:t xml:space="preserve">é es curar contenido? </w:t>
            </w:r>
            <w:r w:rsidRPr="00D909C2">
              <w:t>https://</w:t>
            </w:r>
            <w:proofErr w:type="spellStart"/>
            <w:r w:rsidRPr="00D909C2">
              <w:t>www.youtube.com</w:t>
            </w:r>
            <w:proofErr w:type="spellEnd"/>
            <w:r w:rsidRPr="00D909C2">
              <w:t>/</w:t>
            </w:r>
            <w:proofErr w:type="spellStart"/>
            <w:r w:rsidRPr="00D909C2">
              <w:t>watch?v</w:t>
            </w:r>
            <w:proofErr w:type="spellEnd"/>
            <w:r w:rsidRPr="00D909C2">
              <w:t>=</w:t>
            </w:r>
            <w:proofErr w:type="spellStart"/>
            <w:r w:rsidRPr="00D909C2">
              <w:t>JUVVh3105j0</w:t>
            </w:r>
            <w:proofErr w:type="spellEnd"/>
          </w:p>
          <w:p w:rsidR="008C4394" w:rsidRDefault="00D909C2" w:rsidP="00D909C2">
            <w:pPr>
              <w:pStyle w:val="Ttulo1"/>
              <w:pBdr>
                <w:top w:val="none" w:sz="0" w:space="0" w:color="auto"/>
              </w:pBdr>
            </w:pPr>
            <w:r>
              <w:t xml:space="preserve">Video </w:t>
            </w:r>
            <w:r w:rsidR="008C4394">
              <w:t>8 ¿</w:t>
            </w:r>
            <w:r>
              <w:t>Qu</w:t>
            </w:r>
            <w:r w:rsidR="008C4394">
              <w:t>é es la accesibilidad web?</w:t>
            </w:r>
          </w:p>
          <w:p w:rsidR="00D909C2" w:rsidRDefault="00D909C2" w:rsidP="00D909C2">
            <w:pPr>
              <w:pStyle w:val="Ttulo1"/>
              <w:pBdr>
                <w:top w:val="none" w:sz="0" w:space="0" w:color="auto"/>
              </w:pBdr>
            </w:pPr>
            <w:r>
              <w:t>h</w:t>
            </w:r>
            <w:r w:rsidRPr="00D909C2">
              <w:t>ttps://</w:t>
            </w:r>
            <w:proofErr w:type="spellStart"/>
            <w:r w:rsidRPr="00D909C2">
              <w:t>www.youtube.com</w:t>
            </w:r>
            <w:proofErr w:type="spellEnd"/>
            <w:r w:rsidRPr="00D909C2">
              <w:t>/</w:t>
            </w:r>
            <w:proofErr w:type="spellStart"/>
            <w:r w:rsidRPr="00D909C2">
              <w:t>watch?v</w:t>
            </w:r>
            <w:proofErr w:type="spellEnd"/>
            <w:r w:rsidRPr="00D909C2">
              <w:t>=</w:t>
            </w:r>
            <w:proofErr w:type="spellStart"/>
            <w:r w:rsidRPr="00D909C2">
              <w:t>gQIKQO41pME</w:t>
            </w:r>
            <w:proofErr w:type="spellEnd"/>
          </w:p>
          <w:p w:rsidR="00D909C2" w:rsidRDefault="00D909C2" w:rsidP="00D909C2">
            <w:pPr>
              <w:pStyle w:val="Ttulo1"/>
              <w:pBdr>
                <w:top w:val="none" w:sz="0" w:space="0" w:color="auto"/>
              </w:pBdr>
            </w:pPr>
          </w:p>
          <w:p w:rsidR="00D909C2" w:rsidRPr="0069146A" w:rsidRDefault="00D909C2" w:rsidP="0069146A">
            <w:r>
              <w:rPr>
                <w:noProof/>
                <w:lang w:eastAsia="es-ES"/>
              </w:rPr>
              <w:drawing>
                <wp:inline distT="0" distB="0" distL="0" distR="0" wp14:anchorId="2F9C58CC" wp14:editId="27CE3B2F">
                  <wp:extent cx="2628900" cy="11239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7527" t="40168" r="27552" b="10460"/>
                          <a:stretch/>
                        </pic:blipFill>
                        <pic:spPr bwMode="auto">
                          <a:xfrm>
                            <a:off x="0" y="0"/>
                            <a:ext cx="262890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2E3" w:rsidRDefault="004602E3" w:rsidP="008342A8">
            <w:pPr>
              <w:pStyle w:val="Ttulo1"/>
            </w:pPr>
          </w:p>
          <w:p w:rsidR="008342A8" w:rsidRDefault="008342A8" w:rsidP="001A0763">
            <w:pPr>
              <w:pStyle w:val="NormalWeb"/>
              <w:spacing w:before="180"/>
            </w:pPr>
          </w:p>
          <w:p w:rsidR="00C67111" w:rsidRDefault="00F57113" w:rsidP="008C4394">
            <w:pPr>
              <w:widowControl/>
              <w:tabs>
                <w:tab w:val="left" w:pos="2493"/>
              </w:tabs>
              <w:autoSpaceDE/>
              <w:autoSpaceDN/>
              <w:adjustRightInd/>
              <w:spacing w:after="200" w:line="276" w:lineRule="auto"/>
              <w:contextualSpacing/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ab/>
            </w:r>
            <w:r>
              <w:rPr>
                <w:noProof/>
                <w:lang w:eastAsia="es-ES"/>
              </w:rPr>
              <w:tab/>
            </w:r>
          </w:p>
          <w:p w:rsidR="00C67111" w:rsidRDefault="00C6711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noProof/>
                <w:lang w:eastAsia="es-ES"/>
              </w:rPr>
            </w:pPr>
          </w:p>
          <w:p w:rsidR="00C67111" w:rsidRDefault="00C6711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noProof/>
                <w:lang w:eastAsia="es-ES"/>
              </w:rPr>
            </w:pPr>
          </w:p>
          <w:p w:rsidR="00C67111" w:rsidRDefault="00C6711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noProof/>
                <w:lang w:eastAsia="es-ES"/>
              </w:rPr>
            </w:pPr>
          </w:p>
          <w:p w:rsidR="00C67111" w:rsidRDefault="00C6711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noProof/>
                <w:lang w:eastAsia="es-ES"/>
              </w:rPr>
            </w:pPr>
          </w:p>
          <w:p w:rsidR="00E838E0" w:rsidRPr="00E838E0" w:rsidRDefault="00C67111" w:rsidP="00E838E0">
            <w:pPr>
              <w:widowControl/>
              <w:autoSpaceDE/>
              <w:autoSpaceDN/>
              <w:adjustRightInd/>
              <w:spacing w:after="200" w:line="276" w:lineRule="auto"/>
              <w:ind w:left="720" w:hanging="360"/>
              <w:contextualSpacing/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6CCB62E" wp14:editId="5675FBCB">
                  <wp:extent cx="4189862" cy="1901739"/>
                  <wp:effectExtent l="0" t="0" r="1270" b="381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61379" t="34243" r="17740" b="48901"/>
                          <a:stretch/>
                        </pic:blipFill>
                        <pic:spPr bwMode="auto">
                          <a:xfrm>
                            <a:off x="0" y="0"/>
                            <a:ext cx="4250112" cy="192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B63" w:rsidRPr="00E838E0" w:rsidRDefault="007F5B63" w:rsidP="00E838E0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B74EBD" w:rsidRDefault="00B74EBD">
      <w:pPr>
        <w:widowControl/>
        <w:autoSpaceDE/>
        <w:autoSpaceDN/>
        <w:adjustRightInd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8C4394" w:rsidRDefault="008C4394" w:rsidP="00B74EBD">
      <w:pPr>
        <w:pStyle w:val="Ttulo1"/>
      </w:pPr>
    </w:p>
    <w:p w:rsidR="00D77FC7" w:rsidRPr="00B74EBD" w:rsidRDefault="00B74EBD" w:rsidP="00B74EBD">
      <w:pPr>
        <w:pStyle w:val="Ttulo1"/>
      </w:pPr>
      <w:r w:rsidRPr="00B74EBD">
        <w:t xml:space="preserve">ACTIVIDAD </w:t>
      </w:r>
      <w:r>
        <w:t xml:space="preserve">1 </w:t>
      </w:r>
      <w:r w:rsidR="00941EB1">
        <w:t>Clase 6</w:t>
      </w:r>
    </w:p>
    <w:p w:rsidR="00B74EBD" w:rsidRDefault="00B74EBD" w:rsidP="00E838E0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742F8B" w:rsidRDefault="00110C7C" w:rsidP="00E838E0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Iniciamos </w:t>
      </w:r>
      <w:r w:rsidR="00941EB1">
        <w:rPr>
          <w:rFonts w:ascii="Arial" w:hAnsi="Arial" w:cs="Arial"/>
          <w:sz w:val="24"/>
        </w:rPr>
        <w:t>completando el cuestionario de Clase 6</w:t>
      </w:r>
      <w:r w:rsidR="00742F8B">
        <w:rPr>
          <w:rFonts w:ascii="Arial" w:hAnsi="Arial" w:cs="Arial"/>
          <w:sz w:val="24"/>
        </w:rPr>
        <w:t xml:space="preserve"> lo podes hacer desde:</w:t>
      </w:r>
    </w:p>
    <w:p w:rsidR="00742F8B" w:rsidRDefault="00110C7C" w:rsidP="00742F8B">
      <w:pPr>
        <w:pStyle w:val="Prrafodelista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742F8B">
        <w:rPr>
          <w:rFonts w:ascii="Arial" w:hAnsi="Arial" w:cs="Arial"/>
          <w:sz w:val="24"/>
        </w:rPr>
        <w:t xml:space="preserve">formulario en el sitio, </w:t>
      </w:r>
    </w:p>
    <w:p w:rsidR="00742F8B" w:rsidRDefault="00110C7C" w:rsidP="00742F8B">
      <w:pPr>
        <w:pStyle w:val="Prrafodelista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742F8B">
        <w:rPr>
          <w:rFonts w:ascii="Arial" w:hAnsi="Arial" w:cs="Arial"/>
          <w:sz w:val="24"/>
        </w:rPr>
        <w:t xml:space="preserve">la carpeta </w:t>
      </w:r>
    </w:p>
    <w:p w:rsidR="00742F8B" w:rsidRPr="00742F8B" w:rsidRDefault="00742F8B" w:rsidP="00742F8B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</w:p>
    <w:p w:rsidR="00D77FC7" w:rsidRDefault="00742F8B" w:rsidP="00143BB6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</w:t>
      </w:r>
      <w:r w:rsidR="00037E08" w:rsidRPr="00742F8B">
        <w:rPr>
          <w:rFonts w:ascii="Arial" w:hAnsi="Arial" w:cs="Arial"/>
          <w:sz w:val="24"/>
        </w:rPr>
        <w:t xml:space="preserve"> ambos caso</w:t>
      </w:r>
      <w:r>
        <w:rPr>
          <w:rFonts w:ascii="Arial" w:hAnsi="Arial" w:cs="Arial"/>
          <w:sz w:val="24"/>
        </w:rPr>
        <w:t>s</w:t>
      </w:r>
      <w:r w:rsidR="00037E08" w:rsidRPr="00742F8B">
        <w:rPr>
          <w:rFonts w:ascii="Arial" w:hAnsi="Arial" w:cs="Arial"/>
          <w:sz w:val="24"/>
        </w:rPr>
        <w:t xml:space="preserve"> se solicita el envío de las respuestas por correo electrónico</w:t>
      </w:r>
    </w:p>
    <w:p w:rsidR="008C4394" w:rsidRDefault="008C4394" w:rsidP="00143BB6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</w:p>
    <w:p w:rsidR="0070418F" w:rsidRDefault="0070418F" w:rsidP="00143BB6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</w:p>
    <w:p w:rsidR="0070418F" w:rsidRPr="00E838E0" w:rsidRDefault="0070418F" w:rsidP="00143BB6">
      <w:pPr>
        <w:widowControl/>
        <w:autoSpaceDE/>
        <w:autoSpaceDN/>
        <w:adjustRightInd/>
        <w:spacing w:after="200" w:line="276" w:lineRule="auto"/>
        <w:ind w:left="360"/>
        <w:contextualSpacing/>
        <w:jc w:val="both"/>
        <w:rPr>
          <w:rFonts w:ascii="Arial" w:hAnsi="Arial" w:cs="Arial"/>
          <w:sz w:val="24"/>
        </w:rPr>
      </w:pPr>
    </w:p>
    <w:p w:rsidR="00700366" w:rsidRDefault="00B74EBD" w:rsidP="00742F8B">
      <w:pPr>
        <w:pStyle w:val="Ttulo1"/>
        <w:numPr>
          <w:ilvl w:val="0"/>
          <w:numId w:val="24"/>
        </w:numPr>
        <w:rPr>
          <w:rFonts w:ascii="Times New Roman" w:hAnsi="Times New Roman" w:cs="Times New Roman"/>
        </w:rPr>
      </w:pPr>
      <w:r>
        <w:t xml:space="preserve">FORMULARIO </w:t>
      </w:r>
      <w:r w:rsidR="00941EB1">
        <w:t>Clase 6</w:t>
      </w:r>
    </w:p>
    <w:p w:rsidR="007B7E25" w:rsidRDefault="00700366" w:rsidP="0070036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</w:pPr>
      <w:r>
        <w:rPr>
          <w:rFonts w:ascii="Arial" w:hAnsi="Arial" w:cs="Arial"/>
          <w:sz w:val="24"/>
        </w:rPr>
        <w:t>Completar el formulario.</w:t>
      </w:r>
      <w:r w:rsidR="00B74EBD">
        <w:rPr>
          <w:rFonts w:ascii="Arial" w:hAnsi="Arial" w:cs="Arial"/>
          <w:sz w:val="24"/>
        </w:rPr>
        <w:t xml:space="preserve"> Para ello primero se solicita que leas</w:t>
      </w:r>
      <w:r w:rsidR="00F35384" w:rsidRPr="00700366">
        <w:rPr>
          <w:rFonts w:ascii="Arial" w:hAnsi="Arial" w:cs="Arial"/>
          <w:sz w:val="24"/>
        </w:rPr>
        <w:t xml:space="preserve"> atentamente cada pregunta y contesta.</w:t>
      </w:r>
      <w:r w:rsidR="00531706">
        <w:rPr>
          <w:rFonts w:ascii="Arial" w:hAnsi="Arial" w:cs="Arial"/>
          <w:sz w:val="24"/>
        </w:rPr>
        <w:t xml:space="preserve">  Para acceder al formulario desde una </w:t>
      </w:r>
      <w:proofErr w:type="gramStart"/>
      <w:r w:rsidR="00531706">
        <w:rPr>
          <w:rFonts w:ascii="Arial" w:hAnsi="Arial" w:cs="Arial"/>
          <w:sz w:val="24"/>
        </w:rPr>
        <w:t>computadora  o</w:t>
      </w:r>
      <w:proofErr w:type="gramEnd"/>
      <w:r w:rsidR="00531706">
        <w:rPr>
          <w:rFonts w:ascii="Arial" w:hAnsi="Arial" w:cs="Arial"/>
          <w:sz w:val="24"/>
        </w:rPr>
        <w:t xml:space="preserve"> computadora lo</w:t>
      </w:r>
      <w:r w:rsidR="00994C0E">
        <w:rPr>
          <w:rFonts w:ascii="Arial" w:hAnsi="Arial" w:cs="Arial"/>
          <w:sz w:val="24"/>
        </w:rPr>
        <w:t xml:space="preserve"> </w:t>
      </w:r>
      <w:r w:rsidR="00531706">
        <w:rPr>
          <w:rFonts w:ascii="Arial" w:hAnsi="Arial" w:cs="Arial"/>
          <w:sz w:val="24"/>
        </w:rPr>
        <w:t>puedes realizar por el si</w:t>
      </w:r>
      <w:r w:rsidR="00F35384">
        <w:rPr>
          <w:rFonts w:ascii="Arial" w:hAnsi="Arial" w:cs="Arial"/>
          <w:sz w:val="24"/>
        </w:rPr>
        <w:t xml:space="preserve">guiente enlace </w:t>
      </w:r>
      <w:hyperlink r:id="rId28" w:history="1">
        <w:r w:rsidR="004E2CBF" w:rsidRPr="00C3628F">
          <w:rPr>
            <w:rStyle w:val="Hipervnculo"/>
          </w:rPr>
          <w:t>https://</w:t>
        </w:r>
        <w:proofErr w:type="spellStart"/>
        <w:r w:rsidR="004E2CBF" w:rsidRPr="00C3628F">
          <w:rPr>
            <w:rStyle w:val="Hipervnculo"/>
          </w:rPr>
          <w:t>forms.gle</w:t>
        </w:r>
        <w:proofErr w:type="spellEnd"/>
        <w:r w:rsidR="004E2CBF" w:rsidRPr="00C3628F">
          <w:rPr>
            <w:rStyle w:val="Hipervnculo"/>
          </w:rPr>
          <w:t>/</w:t>
        </w:r>
        <w:proofErr w:type="spellStart"/>
        <w:r w:rsidR="004E2CBF" w:rsidRPr="00C3628F">
          <w:rPr>
            <w:rStyle w:val="Hipervnculo"/>
          </w:rPr>
          <w:t>JYfwfVYyZobEpaFY8</w:t>
        </w:r>
        <w:proofErr w:type="spellEnd"/>
      </w:hyperlink>
    </w:p>
    <w:p w:rsidR="004E2CBF" w:rsidRDefault="004E2CBF" w:rsidP="0070036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220472" w:rsidRDefault="00700366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700366">
        <w:rPr>
          <w:rFonts w:ascii="Arial" w:hAnsi="Arial" w:cs="Arial"/>
          <w:sz w:val="24"/>
        </w:rPr>
        <w:t xml:space="preserve">Para ingresar las respuestas </w:t>
      </w:r>
      <w:r w:rsidR="00F35384" w:rsidRPr="00700366">
        <w:rPr>
          <w:rFonts w:ascii="Arial" w:hAnsi="Arial" w:cs="Arial"/>
          <w:sz w:val="24"/>
        </w:rPr>
        <w:t>posiciónate</w:t>
      </w:r>
      <w:r w:rsidRPr="00700366">
        <w:rPr>
          <w:rFonts w:ascii="Arial" w:hAnsi="Arial" w:cs="Arial"/>
          <w:sz w:val="24"/>
        </w:rPr>
        <w:t xml:space="preserve"> en cada </w:t>
      </w:r>
      <w:r w:rsidR="00F35384" w:rsidRPr="00700366">
        <w:rPr>
          <w:rFonts w:ascii="Arial" w:hAnsi="Arial" w:cs="Arial"/>
          <w:sz w:val="24"/>
        </w:rPr>
        <w:t>pregunta</w:t>
      </w:r>
      <w:r w:rsidR="00F35384">
        <w:rPr>
          <w:rFonts w:ascii="Arial" w:hAnsi="Arial" w:cs="Arial"/>
          <w:sz w:val="24"/>
        </w:rPr>
        <w:t>, marc</w:t>
      </w:r>
      <w:r w:rsidRPr="00700366">
        <w:rPr>
          <w:rFonts w:ascii="Arial" w:hAnsi="Arial" w:cs="Arial"/>
          <w:sz w:val="24"/>
        </w:rPr>
        <w:t xml:space="preserve">a o escribe la </w:t>
      </w:r>
      <w:r w:rsidR="00F35384" w:rsidRPr="00700366">
        <w:rPr>
          <w:rFonts w:ascii="Arial" w:hAnsi="Arial" w:cs="Arial"/>
          <w:sz w:val="24"/>
        </w:rPr>
        <w:t>opción</w:t>
      </w:r>
      <w:r w:rsidRPr="00700366">
        <w:rPr>
          <w:rFonts w:ascii="Arial" w:hAnsi="Arial" w:cs="Arial"/>
          <w:sz w:val="24"/>
        </w:rPr>
        <w:t xml:space="preserve"> que corresponda.</w:t>
      </w:r>
      <w:r w:rsidR="00220472">
        <w:rPr>
          <w:rFonts w:ascii="Arial" w:hAnsi="Arial" w:cs="Arial"/>
          <w:sz w:val="24"/>
        </w:rPr>
        <w:t xml:space="preserve"> </w:t>
      </w:r>
      <w:r w:rsidR="00220472" w:rsidRPr="00700366">
        <w:rPr>
          <w:rFonts w:ascii="Arial" w:hAnsi="Arial" w:cs="Arial"/>
          <w:sz w:val="24"/>
        </w:rPr>
        <w:t>Una vez finalizada presionas el botón enviar.</w:t>
      </w:r>
    </w:p>
    <w:p w:rsidR="0070418F" w:rsidRDefault="0070418F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70418F" w:rsidRDefault="0070418F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</w:p>
    <w:p w:rsidR="00BF5BA2" w:rsidRDefault="002C3724" w:rsidP="00742F8B">
      <w:pPr>
        <w:pStyle w:val="Ttulo1"/>
        <w:numPr>
          <w:ilvl w:val="0"/>
          <w:numId w:val="24"/>
        </w:numPr>
      </w:pPr>
      <w:r>
        <w:t>Cuestionario en la carpeta</w:t>
      </w:r>
    </w:p>
    <w:p w:rsidR="002C3724" w:rsidRDefault="002C3724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 w:rsidRPr="00700366">
        <w:rPr>
          <w:rFonts w:ascii="Arial" w:hAnsi="Arial" w:cs="Arial"/>
          <w:sz w:val="24"/>
        </w:rPr>
        <w:t>También podes desarrollar la actividad en tu carpeta.</w:t>
      </w:r>
      <w:r>
        <w:rPr>
          <w:rFonts w:ascii="Arial" w:hAnsi="Arial" w:cs="Arial"/>
          <w:sz w:val="24"/>
        </w:rPr>
        <w:t xml:space="preserve"> En este c</w:t>
      </w:r>
      <w:r w:rsidRPr="00700366">
        <w:rPr>
          <w:rFonts w:ascii="Arial" w:hAnsi="Arial" w:cs="Arial"/>
          <w:sz w:val="24"/>
        </w:rPr>
        <w:t>aso deberás enviar las re</w:t>
      </w:r>
      <w:r>
        <w:rPr>
          <w:rFonts w:ascii="Arial" w:hAnsi="Arial" w:cs="Arial"/>
          <w:sz w:val="24"/>
        </w:rPr>
        <w:t>spuestas por correo electrónico</w:t>
      </w:r>
      <w:r w:rsidRPr="00700366">
        <w:rPr>
          <w:rFonts w:ascii="Arial" w:hAnsi="Arial" w:cs="Arial"/>
          <w:sz w:val="24"/>
        </w:rPr>
        <w:t>. Recuerda ingresar tu apellido, nombre y curso en cada hoja.</w:t>
      </w:r>
    </w:p>
    <w:p w:rsidR="002C3724" w:rsidRDefault="002C3724" w:rsidP="002C3724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Saca una foto </w:t>
      </w:r>
      <w:r w:rsidR="00167C3D">
        <w:rPr>
          <w:rFonts w:ascii="Arial" w:hAnsi="Arial" w:cs="Arial"/>
          <w:sz w:val="24"/>
        </w:rPr>
        <w:t>de los enunciados</w:t>
      </w:r>
      <w:r>
        <w:rPr>
          <w:rFonts w:ascii="Arial" w:hAnsi="Arial" w:cs="Arial"/>
          <w:sz w:val="24"/>
        </w:rPr>
        <w:t xml:space="preserve"> junto con </w:t>
      </w:r>
      <w:r w:rsidR="00994C0E">
        <w:rPr>
          <w:rFonts w:ascii="Arial" w:hAnsi="Arial" w:cs="Arial"/>
          <w:sz w:val="24"/>
        </w:rPr>
        <w:t>las respuestas</w:t>
      </w:r>
      <w:r>
        <w:rPr>
          <w:rFonts w:ascii="Arial" w:hAnsi="Arial" w:cs="Arial"/>
          <w:sz w:val="24"/>
        </w:rPr>
        <w:t xml:space="preserve"> y envía al docente por correo electrónico. Esta </w:t>
      </w:r>
      <w:r w:rsidR="00994C0E">
        <w:rPr>
          <w:rFonts w:ascii="Arial" w:hAnsi="Arial" w:cs="Arial"/>
          <w:sz w:val="24"/>
        </w:rPr>
        <w:t>última</w:t>
      </w:r>
      <w:r>
        <w:rPr>
          <w:rFonts w:ascii="Arial" w:hAnsi="Arial" w:cs="Arial"/>
          <w:sz w:val="24"/>
        </w:rPr>
        <w:t xml:space="preserve"> acción requiere que tengas un correo electrónico habilitado para trabajar en la materia.</w:t>
      </w:r>
    </w:p>
    <w:p w:rsidR="0070418F" w:rsidRPr="00700366" w:rsidRDefault="0070418F" w:rsidP="002C3724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="Arial" w:hAnsi="Arial" w:cs="Arial"/>
          <w:sz w:val="24"/>
        </w:rPr>
      </w:pPr>
      <w:permStart w:id="1300499107" w:edGrp="everyone"/>
      <w:permEnd w:id="1300499107"/>
    </w:p>
    <w:p w:rsidR="002C3724" w:rsidRPr="002C3724" w:rsidRDefault="002C3724" w:rsidP="002C3724"/>
    <w:p w:rsidR="00533EE2" w:rsidRPr="00030218" w:rsidRDefault="00030218" w:rsidP="00030218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Theme="majorHAnsi" w:hAnsiTheme="majorHAnsi" w:cs="Arial"/>
          <w:b/>
          <w:color w:val="2C567A" w:themeColor="accent1"/>
          <w:sz w:val="28"/>
        </w:rPr>
      </w:pPr>
      <w:r w:rsidRPr="00030218">
        <w:rPr>
          <w:rFonts w:asciiTheme="majorHAnsi" w:hAnsiTheme="majorHAnsi" w:cs="Arial"/>
          <w:b/>
          <w:color w:val="2C567A" w:themeColor="accent1"/>
          <w:sz w:val="28"/>
        </w:rPr>
        <w:t>Cuestionario s</w:t>
      </w:r>
      <w:r w:rsidR="00533EE2" w:rsidRPr="00030218">
        <w:rPr>
          <w:rFonts w:asciiTheme="majorHAnsi" w:hAnsiTheme="majorHAnsi" w:cs="Arial"/>
          <w:b/>
          <w:color w:val="2C567A" w:themeColor="accent1"/>
          <w:sz w:val="28"/>
        </w:rPr>
        <w:t>e solicita que respondas las siguientes preguntas:</w:t>
      </w:r>
    </w:p>
    <w:p w:rsidR="001E63FC" w:rsidRPr="00030218" w:rsidRDefault="001E63FC" w:rsidP="00030218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both"/>
        <w:rPr>
          <w:rFonts w:asciiTheme="majorHAnsi" w:hAnsiTheme="majorHAnsi" w:cs="Arial"/>
          <w:b/>
          <w:color w:val="2C567A" w:themeColor="accent1"/>
          <w:sz w:val="28"/>
        </w:rPr>
      </w:pPr>
    </w:p>
    <w:p w:rsidR="0093174C" w:rsidRDefault="0093174C" w:rsidP="0093174C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93174C">
        <w:rPr>
          <w:rFonts w:ascii="Arial" w:hAnsi="Arial" w:cs="Arial"/>
          <w:sz w:val="24"/>
        </w:rPr>
        <w:t>Apellido y Nombre</w:t>
      </w:r>
    </w:p>
    <w:p w:rsidR="007B7E25" w:rsidRPr="0093174C" w:rsidRDefault="007B7E25" w:rsidP="0093174C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¿Cuál es tu curso?</w:t>
      </w:r>
    </w:p>
    <w:p w:rsidR="00533EE2" w:rsidRPr="0093174C" w:rsidRDefault="007B7E25" w:rsidP="007B7E25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7B7E25">
        <w:rPr>
          <w:rFonts w:ascii="Arial" w:hAnsi="Arial" w:cs="Arial"/>
          <w:sz w:val="24"/>
        </w:rPr>
        <w:t xml:space="preserve">¿Qué es el modelo de Referencia </w:t>
      </w:r>
      <w:proofErr w:type="spellStart"/>
      <w:r w:rsidRPr="007B7E25">
        <w:rPr>
          <w:rFonts w:ascii="Arial" w:hAnsi="Arial" w:cs="Arial"/>
          <w:sz w:val="24"/>
        </w:rPr>
        <w:t>OSI</w:t>
      </w:r>
      <w:proofErr w:type="spellEnd"/>
      <w:r w:rsidRPr="007B7E25">
        <w:rPr>
          <w:rFonts w:ascii="Arial" w:hAnsi="Arial" w:cs="Arial"/>
          <w:sz w:val="24"/>
        </w:rPr>
        <w:t>?</w:t>
      </w:r>
    </w:p>
    <w:p w:rsidR="00775911" w:rsidRPr="0093174C" w:rsidRDefault="007B7E25" w:rsidP="007B7E25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7B7E25">
        <w:rPr>
          <w:rFonts w:ascii="Arial" w:hAnsi="Arial" w:cs="Arial"/>
          <w:sz w:val="24"/>
        </w:rPr>
        <w:lastRenderedPageBreak/>
        <w:t xml:space="preserve">¿Cuantas capas Tiene el modelo de referencia </w:t>
      </w:r>
      <w:proofErr w:type="spellStart"/>
      <w:r w:rsidRPr="007B7E25">
        <w:rPr>
          <w:rFonts w:ascii="Arial" w:hAnsi="Arial" w:cs="Arial"/>
          <w:sz w:val="24"/>
        </w:rPr>
        <w:t>OSI</w:t>
      </w:r>
      <w:proofErr w:type="spellEnd"/>
      <w:r w:rsidRPr="007B7E25">
        <w:rPr>
          <w:rFonts w:ascii="Arial" w:hAnsi="Arial" w:cs="Arial"/>
          <w:sz w:val="24"/>
        </w:rPr>
        <w:t>?</w:t>
      </w:r>
    </w:p>
    <w:p w:rsidR="00145827" w:rsidRDefault="00145827" w:rsidP="00145827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145827">
        <w:rPr>
          <w:rFonts w:ascii="Arial" w:hAnsi="Arial" w:cs="Arial"/>
          <w:sz w:val="24"/>
        </w:rPr>
        <w:t xml:space="preserve">Agregar una imagen del modelo de referencia </w:t>
      </w:r>
      <w:proofErr w:type="spellStart"/>
      <w:r w:rsidRPr="00145827">
        <w:rPr>
          <w:rFonts w:ascii="Arial" w:hAnsi="Arial" w:cs="Arial"/>
          <w:sz w:val="24"/>
        </w:rPr>
        <w:t>OSI</w:t>
      </w:r>
      <w:proofErr w:type="spellEnd"/>
    </w:p>
    <w:p w:rsidR="00145827" w:rsidRDefault="00145827" w:rsidP="00145827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145827">
        <w:rPr>
          <w:rFonts w:ascii="Arial" w:hAnsi="Arial" w:cs="Arial"/>
          <w:sz w:val="24"/>
        </w:rPr>
        <w:t xml:space="preserve">Seleccione de la lista las capas del modelo de referencia </w:t>
      </w:r>
      <w:proofErr w:type="spellStart"/>
      <w:r w:rsidRPr="00145827">
        <w:rPr>
          <w:rFonts w:ascii="Arial" w:hAnsi="Arial" w:cs="Arial"/>
          <w:sz w:val="24"/>
        </w:rPr>
        <w:t>OSI</w:t>
      </w:r>
      <w:bookmarkStart w:id="0" w:name="_GoBack"/>
      <w:bookmarkEnd w:id="0"/>
      <w:proofErr w:type="spellEnd"/>
    </w:p>
    <w:p w:rsidR="00A77455" w:rsidRDefault="00A77455" w:rsidP="00A77455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A77455">
        <w:rPr>
          <w:rFonts w:ascii="Arial" w:hAnsi="Arial" w:cs="Arial"/>
          <w:sz w:val="24"/>
        </w:rPr>
        <w:t>¿</w:t>
      </w:r>
      <w:proofErr w:type="spellStart"/>
      <w:r w:rsidRPr="00A77455">
        <w:rPr>
          <w:rFonts w:ascii="Arial" w:hAnsi="Arial" w:cs="Arial"/>
          <w:sz w:val="24"/>
        </w:rPr>
        <w:t>Cual</w:t>
      </w:r>
      <w:proofErr w:type="spellEnd"/>
      <w:r w:rsidRPr="00A77455">
        <w:rPr>
          <w:rFonts w:ascii="Arial" w:hAnsi="Arial" w:cs="Arial"/>
          <w:sz w:val="24"/>
        </w:rPr>
        <w:t xml:space="preserve"> fue el sitio que utilizaste como referencia para buscar la </w:t>
      </w:r>
      <w:r w:rsidR="003E2BEB" w:rsidRPr="00A77455">
        <w:rPr>
          <w:rFonts w:ascii="Arial" w:hAnsi="Arial" w:cs="Arial"/>
          <w:sz w:val="24"/>
        </w:rPr>
        <w:t>información</w:t>
      </w:r>
      <w:r w:rsidRPr="00A77455">
        <w:rPr>
          <w:rFonts w:ascii="Arial" w:hAnsi="Arial" w:cs="Arial"/>
          <w:sz w:val="24"/>
        </w:rPr>
        <w:t xml:space="preserve"> solicitada?</w:t>
      </w:r>
    </w:p>
    <w:p w:rsidR="00A77455" w:rsidRDefault="00A77455" w:rsidP="00A77455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¿Quién es el autor del artículo de donde sacarte la información?</w:t>
      </w:r>
    </w:p>
    <w:p w:rsidR="00A77455" w:rsidRDefault="00A77455" w:rsidP="00A77455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¿Tiene fecha la publicación?</w:t>
      </w:r>
    </w:p>
    <w:p w:rsidR="00A77455" w:rsidRDefault="00A77455" w:rsidP="000A5108">
      <w:pPr>
        <w:pStyle w:val="Prrafodelista"/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contextualSpacing/>
        <w:jc w:val="both"/>
        <w:rPr>
          <w:rFonts w:ascii="Arial" w:hAnsi="Arial" w:cs="Arial"/>
          <w:sz w:val="24"/>
        </w:rPr>
      </w:pPr>
      <w:r w:rsidRPr="00A7745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¿</w:t>
      </w:r>
      <w:r w:rsidRPr="00A77455">
        <w:rPr>
          <w:rFonts w:ascii="Arial" w:hAnsi="Arial" w:cs="Arial"/>
          <w:sz w:val="24"/>
        </w:rPr>
        <w:t>Es un sitio oficial?</w:t>
      </w:r>
    </w:p>
    <w:p w:rsidR="00D77FC7" w:rsidRPr="00E838E0" w:rsidRDefault="0096110B" w:rsidP="00143BB6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3014260" cy="2481067"/>
            <wp:effectExtent l="0" t="0" r="0" b="0"/>
            <wp:docPr id="10" name="Imagen 10" descr="G:\FREEPEK\freepec clases\ilustracion-concepto-choque-cinc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REEPEK\freepec clases\ilustracion-concepto-choque-cinco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28" cy="24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C7" w:rsidRPr="00DB28BD" w:rsidRDefault="00D77FC7" w:rsidP="006D79A8">
      <w:pPr>
        <w:pStyle w:val="Textoindependiente"/>
        <w:rPr>
          <w:lang w:val="es-ES_tradnl"/>
        </w:rPr>
      </w:pPr>
    </w:p>
    <w:p w:rsidR="00D77FC7" w:rsidRDefault="00994C0E" w:rsidP="00994C0E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Theme="majorHAnsi" w:hAnsiTheme="majorHAnsi" w:cs="Arial"/>
          <w:b/>
          <w:color w:val="2C567A" w:themeColor="accent1"/>
          <w:sz w:val="36"/>
        </w:rPr>
      </w:pPr>
      <w:r w:rsidRPr="00994C0E">
        <w:rPr>
          <w:rFonts w:asciiTheme="majorHAnsi" w:hAnsiTheme="majorHAnsi" w:cs="Arial"/>
          <w:b/>
          <w:color w:val="2C567A" w:themeColor="accent1"/>
          <w:sz w:val="36"/>
        </w:rPr>
        <w:t xml:space="preserve">¡A </w:t>
      </w:r>
      <w:r w:rsidR="00167C3D">
        <w:rPr>
          <w:rFonts w:asciiTheme="majorHAnsi" w:hAnsiTheme="majorHAnsi" w:cs="Arial"/>
          <w:b/>
          <w:color w:val="2C567A" w:themeColor="accent1"/>
          <w:sz w:val="36"/>
        </w:rPr>
        <w:t>trabajar!</w:t>
      </w:r>
    </w:p>
    <w:p w:rsidR="00994C0E" w:rsidRPr="00994C0E" w:rsidRDefault="00994C0E" w:rsidP="00994C0E">
      <w:pPr>
        <w:widowControl/>
        <w:autoSpaceDE/>
        <w:autoSpaceDN/>
        <w:adjustRightInd/>
        <w:spacing w:after="200" w:line="276" w:lineRule="auto"/>
        <w:ind w:left="720" w:hanging="360"/>
        <w:contextualSpacing/>
        <w:jc w:val="right"/>
        <w:rPr>
          <w:rFonts w:asciiTheme="majorHAnsi" w:hAnsiTheme="majorHAnsi" w:cs="Arial"/>
          <w:b/>
          <w:color w:val="2C567A" w:themeColor="accent1"/>
          <w:sz w:val="36"/>
        </w:rPr>
      </w:pPr>
      <w:r>
        <w:rPr>
          <w:rFonts w:asciiTheme="majorHAnsi" w:hAnsiTheme="majorHAnsi" w:cs="Arial"/>
          <w:b/>
          <w:color w:val="2C567A" w:themeColor="accent1"/>
          <w:sz w:val="36"/>
        </w:rPr>
        <w:t>Cynthia</w:t>
      </w:r>
    </w:p>
    <w:sectPr w:rsidR="00994C0E" w:rsidRPr="00994C0E" w:rsidSect="00665F95">
      <w:headerReference w:type="default" r:id="rId3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3F0" w:rsidRDefault="00E823F0" w:rsidP="00590471">
      <w:r>
        <w:separator/>
      </w:r>
    </w:p>
  </w:endnote>
  <w:endnote w:type="continuationSeparator" w:id="0">
    <w:p w:rsidR="00E823F0" w:rsidRDefault="00E823F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3F0" w:rsidRDefault="00E823F0" w:rsidP="00590471">
      <w:r>
        <w:separator/>
      </w:r>
    </w:p>
  </w:footnote>
  <w:footnote w:type="continuationSeparator" w:id="0">
    <w:p w:rsidR="00E823F0" w:rsidRDefault="00E823F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505CA2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19D0FB8"/>
    <w:multiLevelType w:val="hybridMultilevel"/>
    <w:tmpl w:val="96CA4916"/>
    <w:lvl w:ilvl="0" w:tplc="0C0A0015">
      <w:start w:val="1"/>
      <w:numFmt w:val="upp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38C3D2C"/>
    <w:multiLevelType w:val="hybridMultilevel"/>
    <w:tmpl w:val="25045D92"/>
    <w:lvl w:ilvl="0" w:tplc="87BE1306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F17C1"/>
    <w:multiLevelType w:val="hybridMultilevel"/>
    <w:tmpl w:val="75D84AC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4043DE"/>
    <w:multiLevelType w:val="hybridMultilevel"/>
    <w:tmpl w:val="79FC2FD6"/>
    <w:lvl w:ilvl="0" w:tplc="96DE42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5F1B5B51"/>
    <w:multiLevelType w:val="hybridMultilevel"/>
    <w:tmpl w:val="0C42AEA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A053D6"/>
    <w:multiLevelType w:val="hybridMultilevel"/>
    <w:tmpl w:val="F2FA22DC"/>
    <w:lvl w:ilvl="0" w:tplc="AF48E998">
      <w:start w:val="1"/>
      <w:numFmt w:val="upperLetter"/>
      <w:lvlText w:val="%1."/>
      <w:lvlJc w:val="left"/>
      <w:pPr>
        <w:ind w:left="720" w:hanging="360"/>
      </w:pPr>
      <w:rPr>
        <w:rFonts w:ascii="Corbel" w:hAnsi="Corbel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885E51"/>
    <w:multiLevelType w:val="multilevel"/>
    <w:tmpl w:val="1A8E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FF2397"/>
    <w:multiLevelType w:val="hybridMultilevel"/>
    <w:tmpl w:val="2550B7CE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DC071BB"/>
    <w:multiLevelType w:val="hybridMultilevel"/>
    <w:tmpl w:val="D814FF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0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23"/>
  </w:num>
  <w:num w:numId="17">
    <w:abstractNumId w:val="13"/>
  </w:num>
  <w:num w:numId="18">
    <w:abstractNumId w:val="12"/>
  </w:num>
  <w:num w:numId="19">
    <w:abstractNumId w:val="15"/>
  </w:num>
  <w:num w:numId="20">
    <w:abstractNumId w:val="18"/>
  </w:num>
  <w:num w:numId="21">
    <w:abstractNumId w:val="22"/>
  </w:num>
  <w:num w:numId="22">
    <w:abstractNumId w:val="14"/>
  </w:num>
  <w:num w:numId="23">
    <w:abstractNumId w:val="11"/>
  </w:num>
  <w:num w:numId="24">
    <w:abstractNumId w:val="19"/>
  </w:num>
  <w:num w:numId="25">
    <w:abstractNumId w:val="13"/>
  </w:num>
  <w:num w:numId="26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cuJRm2gozAOIfS/NWy7uIYDLKBBUAjJjB96YrcScSm00+/sOU7My3kbmnk9f8x+7Iv6U2nupc48VNa1kDX+aig==" w:salt="9lDR3P5Aeh4GS0sB80klUw==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97F"/>
    <w:rsid w:val="00030218"/>
    <w:rsid w:val="00037E08"/>
    <w:rsid w:val="00043D60"/>
    <w:rsid w:val="00060042"/>
    <w:rsid w:val="0008685D"/>
    <w:rsid w:val="00086A42"/>
    <w:rsid w:val="00090860"/>
    <w:rsid w:val="00110C7C"/>
    <w:rsid w:val="00112FD7"/>
    <w:rsid w:val="00143BB6"/>
    <w:rsid w:val="00145827"/>
    <w:rsid w:val="00150ABD"/>
    <w:rsid w:val="00167C3D"/>
    <w:rsid w:val="001946FC"/>
    <w:rsid w:val="001A0763"/>
    <w:rsid w:val="001A7AB8"/>
    <w:rsid w:val="001C17F4"/>
    <w:rsid w:val="001C18DD"/>
    <w:rsid w:val="001C3A60"/>
    <w:rsid w:val="001C4E6E"/>
    <w:rsid w:val="001E63FC"/>
    <w:rsid w:val="00220472"/>
    <w:rsid w:val="00222466"/>
    <w:rsid w:val="00247254"/>
    <w:rsid w:val="0024753C"/>
    <w:rsid w:val="00251E1A"/>
    <w:rsid w:val="00276026"/>
    <w:rsid w:val="002B4549"/>
    <w:rsid w:val="002C3724"/>
    <w:rsid w:val="003011EF"/>
    <w:rsid w:val="00310F17"/>
    <w:rsid w:val="00322A46"/>
    <w:rsid w:val="003326CB"/>
    <w:rsid w:val="0034497F"/>
    <w:rsid w:val="00353B60"/>
    <w:rsid w:val="003623BE"/>
    <w:rsid w:val="00376291"/>
    <w:rsid w:val="00380FD1"/>
    <w:rsid w:val="00383D02"/>
    <w:rsid w:val="00385DE7"/>
    <w:rsid w:val="003A23F5"/>
    <w:rsid w:val="003D1B71"/>
    <w:rsid w:val="003E2BEB"/>
    <w:rsid w:val="003E3BC5"/>
    <w:rsid w:val="003E73F9"/>
    <w:rsid w:val="004602E3"/>
    <w:rsid w:val="004A2DA0"/>
    <w:rsid w:val="004E158A"/>
    <w:rsid w:val="004E2CBF"/>
    <w:rsid w:val="00531706"/>
    <w:rsid w:val="00533EE2"/>
    <w:rsid w:val="005451A6"/>
    <w:rsid w:val="00553206"/>
    <w:rsid w:val="005610CA"/>
    <w:rsid w:val="00565C77"/>
    <w:rsid w:val="0056708E"/>
    <w:rsid w:val="005801E5"/>
    <w:rsid w:val="00590471"/>
    <w:rsid w:val="005B361D"/>
    <w:rsid w:val="005D01FA"/>
    <w:rsid w:val="005F19A8"/>
    <w:rsid w:val="00653E17"/>
    <w:rsid w:val="00654444"/>
    <w:rsid w:val="006642BA"/>
    <w:rsid w:val="00665F95"/>
    <w:rsid w:val="0069146A"/>
    <w:rsid w:val="006A08E8"/>
    <w:rsid w:val="006D79A8"/>
    <w:rsid w:val="00700366"/>
    <w:rsid w:val="00701A57"/>
    <w:rsid w:val="0070418F"/>
    <w:rsid w:val="0072353B"/>
    <w:rsid w:val="00742F8B"/>
    <w:rsid w:val="007575B6"/>
    <w:rsid w:val="007721CF"/>
    <w:rsid w:val="00775911"/>
    <w:rsid w:val="00776E54"/>
    <w:rsid w:val="007B3C81"/>
    <w:rsid w:val="007B7E25"/>
    <w:rsid w:val="007D67CA"/>
    <w:rsid w:val="007E668F"/>
    <w:rsid w:val="007F5B63"/>
    <w:rsid w:val="00803A0A"/>
    <w:rsid w:val="00810758"/>
    <w:rsid w:val="008342A8"/>
    <w:rsid w:val="00846CB9"/>
    <w:rsid w:val="008566AA"/>
    <w:rsid w:val="00864C87"/>
    <w:rsid w:val="008A1E6E"/>
    <w:rsid w:val="008A5E68"/>
    <w:rsid w:val="008C024F"/>
    <w:rsid w:val="008C2CFC"/>
    <w:rsid w:val="008C4394"/>
    <w:rsid w:val="00912DC8"/>
    <w:rsid w:val="0093174C"/>
    <w:rsid w:val="00941EB1"/>
    <w:rsid w:val="009475DC"/>
    <w:rsid w:val="0096110B"/>
    <w:rsid w:val="00967B93"/>
    <w:rsid w:val="00991F13"/>
    <w:rsid w:val="00993B8D"/>
    <w:rsid w:val="00994C0E"/>
    <w:rsid w:val="009A2AA7"/>
    <w:rsid w:val="009C40ED"/>
    <w:rsid w:val="009C5A99"/>
    <w:rsid w:val="009D090F"/>
    <w:rsid w:val="00A31464"/>
    <w:rsid w:val="00A31B16"/>
    <w:rsid w:val="00A33613"/>
    <w:rsid w:val="00A47A8D"/>
    <w:rsid w:val="00A77455"/>
    <w:rsid w:val="00AC6C7E"/>
    <w:rsid w:val="00AE44C5"/>
    <w:rsid w:val="00B4158A"/>
    <w:rsid w:val="00B6466C"/>
    <w:rsid w:val="00B74EBD"/>
    <w:rsid w:val="00B83603"/>
    <w:rsid w:val="00BB1B5D"/>
    <w:rsid w:val="00BC22C7"/>
    <w:rsid w:val="00BD195A"/>
    <w:rsid w:val="00BF5BA2"/>
    <w:rsid w:val="00C07240"/>
    <w:rsid w:val="00C14078"/>
    <w:rsid w:val="00C67111"/>
    <w:rsid w:val="00CA16E3"/>
    <w:rsid w:val="00CD2638"/>
    <w:rsid w:val="00CE1E3D"/>
    <w:rsid w:val="00D0373F"/>
    <w:rsid w:val="00D053FA"/>
    <w:rsid w:val="00D34E62"/>
    <w:rsid w:val="00D43DBD"/>
    <w:rsid w:val="00D77FC7"/>
    <w:rsid w:val="00D909C2"/>
    <w:rsid w:val="00DA2F19"/>
    <w:rsid w:val="00DA74FD"/>
    <w:rsid w:val="00DB28BD"/>
    <w:rsid w:val="00DC3F0A"/>
    <w:rsid w:val="00E26AED"/>
    <w:rsid w:val="00E32543"/>
    <w:rsid w:val="00E36DD5"/>
    <w:rsid w:val="00E73AB8"/>
    <w:rsid w:val="00E823F0"/>
    <w:rsid w:val="00E838E0"/>
    <w:rsid w:val="00E90A60"/>
    <w:rsid w:val="00EC5500"/>
    <w:rsid w:val="00ED47F7"/>
    <w:rsid w:val="00EE7E09"/>
    <w:rsid w:val="00F0223C"/>
    <w:rsid w:val="00F20161"/>
    <w:rsid w:val="00F311BC"/>
    <w:rsid w:val="00F31861"/>
    <w:rsid w:val="00F3235D"/>
    <w:rsid w:val="00F32393"/>
    <w:rsid w:val="00F35384"/>
    <w:rsid w:val="00F57113"/>
    <w:rsid w:val="00F878BD"/>
    <w:rsid w:val="00F92D2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scription">
    <w:name w:val="description"/>
    <w:basedOn w:val="Normal"/>
    <w:rsid w:val="008342A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oyzk5-oefafb-caqmue">
    <w:name w:val="oyzk5-oefafb-caqmue"/>
    <w:basedOn w:val="Fuentedeprrafopredeter"/>
    <w:rsid w:val="00B8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educ.ar/recursos/131953/naveguemos-con-confianza-y-responsabilidad-nivel-secundario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xC9gh-R65Pk" TargetMode="External"/><Relationship Id="rId28" Type="http://schemas.openxmlformats.org/officeDocument/2006/relationships/hyperlink" Target="https://forms.gle/JYfwfVYyZobEpaFY8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nvosenlaweb.gob.ar/riesgos-en-la-web.aspx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thia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789CB5EEC74F2194A748B1E7D4E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6CFCF-8E01-4EA9-8E91-D7072CFF0353}"/>
      </w:docPartPr>
      <w:docPartBody>
        <w:p w:rsidR="00567E11" w:rsidRDefault="008274D7">
          <w:pPr>
            <w:pStyle w:val="45789CB5EEC74F2194A748B1E7D4E813"/>
          </w:pPr>
          <w:r w:rsidRPr="00F20161">
            <w:t>Comunicación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D7"/>
    <w:rsid w:val="00567E11"/>
    <w:rsid w:val="008274D7"/>
    <w:rsid w:val="00860BD5"/>
    <w:rsid w:val="00A7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139CF76E9A5455F9B19A7808E4FA811">
    <w:name w:val="A139CF76E9A5455F9B19A7808E4FA811"/>
  </w:style>
  <w:style w:type="paragraph" w:customStyle="1" w:styleId="E1D29D15AC2F4CC5AA6379D657BD9937">
    <w:name w:val="E1D29D15AC2F4CC5AA6379D657BD9937"/>
  </w:style>
  <w:style w:type="paragraph" w:customStyle="1" w:styleId="64CC1D7EDE09426483F3A8A58906BB08">
    <w:name w:val="64CC1D7EDE09426483F3A8A58906BB08"/>
  </w:style>
  <w:style w:type="paragraph" w:customStyle="1" w:styleId="12FD0F7CDFDD4B92ADDA0F721F7FF0BA">
    <w:name w:val="12FD0F7CDFDD4B92ADDA0F721F7FF0BA"/>
  </w:style>
  <w:style w:type="paragraph" w:customStyle="1" w:styleId="B092822293484D379265C2D5F4F05B99">
    <w:name w:val="B092822293484D379265C2D5F4F05B99"/>
  </w:style>
  <w:style w:type="paragraph" w:customStyle="1" w:styleId="E331D3EEB6FC411D9E9F68E099DC3A70">
    <w:name w:val="E331D3EEB6FC411D9E9F68E099DC3A70"/>
  </w:style>
  <w:style w:type="paragraph" w:customStyle="1" w:styleId="9099976042D1412EA9D7F69125519B4B">
    <w:name w:val="9099976042D1412EA9D7F69125519B4B"/>
  </w:style>
  <w:style w:type="paragraph" w:customStyle="1" w:styleId="7F265B4F7BC54DA195787DFE7EE71A4C">
    <w:name w:val="7F265B4F7BC54DA195787DFE7EE71A4C"/>
  </w:style>
  <w:style w:type="paragraph" w:customStyle="1" w:styleId="3FB77E5D528549BEAD759265A8FD9677">
    <w:name w:val="3FB77E5D528549BEAD759265A8FD9677"/>
  </w:style>
  <w:style w:type="paragraph" w:customStyle="1" w:styleId="4F2B81F4E6B14CBCB3D6D3A90B1C0A37">
    <w:name w:val="4F2B81F4E6B14CBCB3D6D3A90B1C0A37"/>
  </w:style>
  <w:style w:type="paragraph" w:customStyle="1" w:styleId="3489A0F975324351AF2CB16F5AFAA720">
    <w:name w:val="3489A0F975324351AF2CB16F5AFAA720"/>
  </w:style>
  <w:style w:type="paragraph" w:customStyle="1" w:styleId="4AE72464B9044B098ED00BF78943E4CA">
    <w:name w:val="4AE72464B9044B098ED00BF78943E4CA"/>
  </w:style>
  <w:style w:type="paragraph" w:customStyle="1" w:styleId="3644618B6E30418FB61D00A36D03E432">
    <w:name w:val="3644618B6E30418FB61D00A36D03E432"/>
  </w:style>
  <w:style w:type="paragraph" w:customStyle="1" w:styleId="F69976EB7FCB4BFFB11F77C7AC8C57B4">
    <w:name w:val="F69976EB7FCB4BFFB11F77C7AC8C57B4"/>
  </w:style>
  <w:style w:type="paragraph" w:customStyle="1" w:styleId="667D7D1647874BBA9936E510C89F0A41">
    <w:name w:val="667D7D1647874BBA9936E510C89F0A41"/>
  </w:style>
  <w:style w:type="paragraph" w:customStyle="1" w:styleId="5262D9ACE5F44B849C9A8FB057BE151D">
    <w:name w:val="5262D9ACE5F44B849C9A8FB057BE151D"/>
  </w:style>
  <w:style w:type="paragraph" w:customStyle="1" w:styleId="5FE48DBB0DFB4BB1BD3FD0BED1D43630">
    <w:name w:val="5FE48DBB0DFB4BB1BD3FD0BED1D43630"/>
  </w:style>
  <w:style w:type="paragraph" w:customStyle="1" w:styleId="02218D2EEAEE4197B04B990C6749C017">
    <w:name w:val="02218D2EEAEE4197B04B990C6749C017"/>
  </w:style>
  <w:style w:type="paragraph" w:customStyle="1" w:styleId="6497D519A15E44C9ABD6B4861A8FE8D0">
    <w:name w:val="6497D519A15E44C9ABD6B4861A8FE8D0"/>
  </w:style>
  <w:style w:type="paragraph" w:customStyle="1" w:styleId="B19A12C69FC44E89BE0C417353028FC2">
    <w:name w:val="B19A12C69FC44E89BE0C417353028FC2"/>
  </w:style>
  <w:style w:type="paragraph" w:customStyle="1" w:styleId="2823DB08ADA34658A0E3E7638B689E0A">
    <w:name w:val="2823DB08ADA34658A0E3E7638B689E0A"/>
  </w:style>
  <w:style w:type="paragraph" w:customStyle="1" w:styleId="BC693163A75C42D1A66834119CA6102A">
    <w:name w:val="BC693163A75C42D1A66834119CA6102A"/>
  </w:style>
  <w:style w:type="paragraph" w:customStyle="1" w:styleId="9B0786240AC64091A3FC97D2A20A4AF5">
    <w:name w:val="9B0786240AC64091A3FC97D2A20A4AF5"/>
  </w:style>
  <w:style w:type="paragraph" w:customStyle="1" w:styleId="45789CB5EEC74F2194A748B1E7D4E813">
    <w:name w:val="45789CB5EEC74F2194A748B1E7D4E813"/>
  </w:style>
  <w:style w:type="paragraph" w:customStyle="1" w:styleId="1A99A255BCB54AA4A3AFE3E2BAB936E1">
    <w:name w:val="1A99A255BCB54AA4A3AFE3E2BAB936E1"/>
  </w:style>
  <w:style w:type="paragraph" w:customStyle="1" w:styleId="9E2D3549E2A740A7ACC979A89F4A47AD">
    <w:name w:val="9E2D3549E2A740A7ACC979A89F4A47AD"/>
  </w:style>
  <w:style w:type="paragraph" w:customStyle="1" w:styleId="04BB8A73CFDF4BF08AC9633FC62266FE">
    <w:name w:val="04BB8A73CFDF4BF08AC9633FC62266FE"/>
  </w:style>
  <w:style w:type="paragraph" w:customStyle="1" w:styleId="27CC385BE79442068779F55D46006717">
    <w:name w:val="27CC385BE79442068779F55D46006717"/>
  </w:style>
  <w:style w:type="paragraph" w:customStyle="1" w:styleId="D8652ACCC006479A92AE0B7B3A84A50D">
    <w:name w:val="D8652ACCC006479A92AE0B7B3A84A50D"/>
  </w:style>
  <w:style w:type="paragraph" w:customStyle="1" w:styleId="10E49E20C8724D799979DF65B4E1EBF5">
    <w:name w:val="10E49E20C8724D799979DF65B4E1EBF5"/>
  </w:style>
  <w:style w:type="paragraph" w:customStyle="1" w:styleId="346F8A0F7E7D4E089B8A77BBA2124165">
    <w:name w:val="346F8A0F7E7D4E089B8A77BBA2124165"/>
  </w:style>
  <w:style w:type="paragraph" w:customStyle="1" w:styleId="D144767F3CC44D6C968B71AEF68F0686">
    <w:name w:val="D144767F3CC44D6C968B71AEF68F0686"/>
  </w:style>
  <w:style w:type="paragraph" w:customStyle="1" w:styleId="C6E9712E7236431785C92BA5DB419FEF">
    <w:name w:val="C6E9712E7236431785C92BA5DB419FEF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BD2026481F0B4AFBB301E85951BADF75">
    <w:name w:val="BD2026481F0B4AFBB301E85951BAD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37E69B-3251-401D-B90B-8136BF5A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6</Pages>
  <Words>637</Words>
  <Characters>3508</Characters>
  <Application>Microsoft Office Word</Application>
  <DocSecurity>8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2020-05-29T03:46:00Z</dcterms:created>
  <dcterms:modified xsi:type="dcterms:W3CDTF">2020-05-29T03:46:00Z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