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36"/>
        <w:gridCol w:w="284"/>
        <w:gridCol w:w="346"/>
        <w:gridCol w:w="2312"/>
        <w:gridCol w:w="284"/>
        <w:gridCol w:w="139"/>
        <w:gridCol w:w="284"/>
        <w:gridCol w:w="6323"/>
        <w:gridCol w:w="284"/>
      </w:tblGrid>
      <w:tr w:rsidR="003D1B71" w:rsidRPr="00CA16E3" w:rsidTr="00787B42">
        <w:trPr>
          <w:gridAfter w:val="1"/>
          <w:wAfter w:w="284" w:type="dxa"/>
          <w:trHeight w:val="2112"/>
        </w:trPr>
        <w:tc>
          <w:tcPr>
            <w:tcW w:w="3378" w:type="dxa"/>
            <w:gridSpan w:val="4"/>
            <w:vMerge w:val="restart"/>
            <w:tcBorders>
              <w:bottom w:val="nil"/>
            </w:tcBorders>
          </w:tcPr>
          <w:p w:rsidR="003D1B71" w:rsidRPr="00665F95" w:rsidRDefault="001A7AB8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252730</wp:posOffset>
                      </wp:positionV>
                      <wp:extent cx="1733550" cy="1704975"/>
                      <wp:effectExtent l="0" t="0" r="19050" b="28575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17049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B6DF3A" id="Elipse 2" o:spid="_x0000_s1026" style="position:absolute;margin-left:4pt;margin-top:19.9pt;width:136.5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qHAAHAAAIDAAAEz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U4A&#10;AAAAUmdodGxvbmcAAAXz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GzhCSU0EDAAAAAAZ/QAAAAEAAACgAAAAjwAAAeAAAQwgAAAZ4QAYAAH/2P/tAAxBZG9i&#10;ZV9DTQAB/+4ADkFkb2JlAGSAAAAAAf/bAIQADAgICAkIDAkJDBELCgsRFQ8MDA8VGBMTFRMTGBEM&#10;DAwMDAwRDAwMDAwMDAwMDAwMDAwMDAwMDAwMDAwMDAwMDAENCwsNDg0QDg4QFA4ODhQUDg4ODhQR&#10;DAwMDAwREQwMDAwMDBEMDAwMDAwMDAwMDAwMDAwMDAwMDAwMDAwMDAwM/8AAEQgAj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" strokecolor="#162a3c [1604]" strokeweight="1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gridSpan w:val="2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Default="009934C3" w:rsidP="00991F13">
            <w:pPr>
              <w:pStyle w:val="Puesto"/>
            </w:pPr>
            <w:r>
              <w:t xml:space="preserve">Clase 4 Navegando </w:t>
            </w:r>
            <w:proofErr w:type="spellStart"/>
            <w:r>
              <w:t>segros</w:t>
            </w:r>
            <w:proofErr w:type="spellEnd"/>
          </w:p>
          <w:p w:rsidR="003A23F5" w:rsidRPr="00043D60" w:rsidRDefault="00043D60" w:rsidP="00043D60">
            <w:pPr>
              <w:pStyle w:val="Ttulo2"/>
            </w:pPr>
            <w:r w:rsidRPr="00043D60">
              <w:t>PRESENTACIÓN DEL DOCENTE</w:t>
            </w:r>
          </w:p>
          <w:p w:rsidR="003A23F5" w:rsidRDefault="003A23F5" w:rsidP="003A23F5">
            <w:pPr>
              <w:pStyle w:val="Textoindependiente"/>
              <w:rPr>
                <w:lang w:val="es-ES_tradnl"/>
              </w:rPr>
            </w:pPr>
          </w:p>
          <w:p w:rsidR="003A23F5" w:rsidRPr="00700366" w:rsidRDefault="003A23F5" w:rsidP="00700366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3A23F5">
              <w:rPr>
                <w:rFonts w:ascii="Arial" w:hAnsi="Arial" w:cs="Arial"/>
                <w:sz w:val="24"/>
              </w:rPr>
              <w:t>Bienvenido</w:t>
            </w:r>
            <w:r w:rsidR="00043D60" w:rsidRPr="00700366">
              <w:rPr>
                <w:rFonts w:ascii="Arial" w:hAnsi="Arial" w:cs="Arial"/>
                <w:sz w:val="24"/>
              </w:rPr>
              <w:t>s</w:t>
            </w:r>
            <w:r w:rsidRPr="003A23F5">
              <w:rPr>
                <w:rFonts w:ascii="Arial" w:hAnsi="Arial" w:cs="Arial"/>
                <w:sz w:val="24"/>
              </w:rPr>
              <w:t xml:space="preserve"> a la clase </w:t>
            </w:r>
            <w:r w:rsidR="00964F17">
              <w:rPr>
                <w:rFonts w:ascii="Arial" w:hAnsi="Arial" w:cs="Arial"/>
                <w:sz w:val="24"/>
              </w:rPr>
              <w:t xml:space="preserve">4 en este material trataremos los riesgos de </w:t>
            </w:r>
            <w:proofErr w:type="spellStart"/>
            <w:r w:rsidR="00964F17">
              <w:rPr>
                <w:rFonts w:ascii="Arial" w:hAnsi="Arial" w:cs="Arial"/>
                <w:sz w:val="24"/>
              </w:rPr>
              <w:t>intenet</w:t>
            </w:r>
            <w:proofErr w:type="spellEnd"/>
            <w:r w:rsidR="00964F17">
              <w:rPr>
                <w:rFonts w:ascii="Arial" w:hAnsi="Arial" w:cs="Arial"/>
                <w:sz w:val="24"/>
              </w:rPr>
              <w:t>, identidad digital pasos para navegar seguros</w:t>
            </w:r>
            <w:r w:rsidRPr="003A23F5">
              <w:rPr>
                <w:rFonts w:ascii="Arial" w:hAnsi="Arial" w:cs="Arial"/>
                <w:sz w:val="24"/>
              </w:rPr>
              <w:t>.</w:t>
            </w:r>
            <w:r w:rsidR="00964F17">
              <w:rPr>
                <w:rFonts w:ascii="Arial" w:hAnsi="Arial" w:cs="Arial"/>
                <w:sz w:val="24"/>
              </w:rPr>
              <w:t xml:space="preserve"> </w:t>
            </w:r>
            <w:r w:rsidRPr="003A23F5">
              <w:rPr>
                <w:rFonts w:ascii="Arial" w:hAnsi="Arial" w:cs="Arial"/>
                <w:sz w:val="24"/>
              </w:rPr>
              <w:t>Espero que juntos podamos recorrer est</w:t>
            </w:r>
            <w:r w:rsidR="00964F17">
              <w:rPr>
                <w:rFonts w:ascii="Arial" w:hAnsi="Arial" w:cs="Arial"/>
                <w:sz w:val="24"/>
              </w:rPr>
              <w:t xml:space="preserve">os </w:t>
            </w:r>
            <w:proofErr w:type="spellStart"/>
            <w:r w:rsidR="00964F17">
              <w:rPr>
                <w:rFonts w:ascii="Arial" w:hAnsi="Arial" w:cs="Arial"/>
                <w:sz w:val="24"/>
              </w:rPr>
              <w:t>conceptor</w:t>
            </w:r>
            <w:proofErr w:type="spellEnd"/>
            <w:r w:rsidR="00964F17">
              <w:rPr>
                <w:rFonts w:ascii="Arial" w:hAnsi="Arial" w:cs="Arial"/>
                <w:sz w:val="24"/>
              </w:rPr>
              <w:t>, j</w:t>
            </w:r>
            <w:r w:rsidR="00F92D28" w:rsidRPr="00700366">
              <w:rPr>
                <w:rFonts w:ascii="Arial" w:hAnsi="Arial" w:cs="Arial"/>
                <w:sz w:val="24"/>
              </w:rPr>
              <w:t>unto con l</w:t>
            </w:r>
            <w:r w:rsidRPr="003A23F5">
              <w:rPr>
                <w:rFonts w:ascii="Arial" w:hAnsi="Arial" w:cs="Arial"/>
                <w:sz w:val="24"/>
              </w:rPr>
              <w:t>as tecnologías</w:t>
            </w:r>
            <w:r w:rsidR="005451A6">
              <w:rPr>
                <w:rFonts w:ascii="Arial" w:hAnsi="Arial" w:cs="Arial"/>
                <w:sz w:val="24"/>
              </w:rPr>
              <w:t xml:space="preserve"> podremos</w:t>
            </w:r>
            <w:r w:rsidR="00F92D28" w:rsidRPr="00700366">
              <w:rPr>
                <w:rFonts w:ascii="Arial" w:hAnsi="Arial" w:cs="Arial"/>
                <w:sz w:val="24"/>
              </w:rPr>
              <w:t xml:space="preserve"> re</w:t>
            </w:r>
            <w:r w:rsidR="00973060">
              <w:rPr>
                <w:rFonts w:ascii="Arial" w:hAnsi="Arial" w:cs="Arial"/>
                <w:sz w:val="24"/>
              </w:rPr>
              <w:t>alizar la actividad de la semana</w:t>
            </w:r>
            <w:r w:rsidRPr="003A23F5">
              <w:rPr>
                <w:rFonts w:ascii="Arial" w:hAnsi="Arial" w:cs="Arial"/>
                <w:sz w:val="24"/>
              </w:rPr>
              <w:t>.</w:t>
            </w:r>
            <w:r w:rsidR="001C18DD" w:rsidRPr="00700366">
              <w:rPr>
                <w:rFonts w:ascii="Arial" w:hAnsi="Arial" w:cs="Arial"/>
                <w:sz w:val="24"/>
              </w:rPr>
              <w:t xml:space="preserve"> </w:t>
            </w:r>
          </w:p>
          <w:p w:rsidR="00787B42" w:rsidRPr="00E838E0" w:rsidRDefault="00787B42" w:rsidP="00787B4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b/>
                <w:sz w:val="24"/>
              </w:rPr>
            </w:pPr>
            <w:r w:rsidRPr="00E838E0">
              <w:rPr>
                <w:rFonts w:ascii="Arial" w:hAnsi="Arial" w:cs="Arial"/>
                <w:b/>
                <w:sz w:val="24"/>
              </w:rPr>
              <w:t>PROGRAMA</w:t>
            </w:r>
          </w:p>
          <w:p w:rsidR="00787B42" w:rsidRPr="00E838E0" w:rsidRDefault="00787B42" w:rsidP="00787B4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b/>
                <w:sz w:val="24"/>
              </w:rPr>
            </w:pPr>
            <w:r w:rsidRPr="00E838E0">
              <w:rPr>
                <w:rFonts w:ascii="Arial" w:hAnsi="Arial" w:cs="Arial"/>
                <w:b/>
                <w:sz w:val="24"/>
              </w:rPr>
              <w:t>UNIDAD II: INTERNET</w:t>
            </w:r>
          </w:p>
          <w:p w:rsidR="00787B42" w:rsidRDefault="00787B42" w:rsidP="00787B4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E838E0">
              <w:rPr>
                <w:rFonts w:ascii="Arial" w:hAnsi="Arial" w:cs="Arial"/>
                <w:sz w:val="24"/>
              </w:rPr>
              <w:t xml:space="preserve">Red: Definición. Breve historia de Internet. </w:t>
            </w:r>
            <w:proofErr w:type="gramStart"/>
            <w:r>
              <w:rPr>
                <w:rFonts w:ascii="Arial" w:hAnsi="Arial" w:cs="Arial"/>
                <w:sz w:val="24"/>
              </w:rPr>
              <w:t>Riesgos .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de internet, normas de participación</w:t>
            </w:r>
          </w:p>
          <w:p w:rsidR="001C18DD" w:rsidRDefault="001C18DD" w:rsidP="001C18DD">
            <w:pPr>
              <w:spacing w:line="480" w:lineRule="auto"/>
              <w:rPr>
                <w:rFonts w:ascii="Arial" w:hAnsi="Arial" w:cs="Arial"/>
                <w:b/>
                <w:sz w:val="24"/>
              </w:rPr>
            </w:pPr>
          </w:p>
          <w:p w:rsidR="00973060" w:rsidRPr="003A23F5" w:rsidRDefault="00973060" w:rsidP="001C18D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1589"/>
        </w:trPr>
        <w:tc>
          <w:tcPr>
            <w:tcW w:w="3378" w:type="dxa"/>
            <w:gridSpan w:val="4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gridSpan w:val="2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EC5500" w:rsidRPr="00EC5500" w:rsidRDefault="00EC5500" w:rsidP="004A2DA0">
            <w:pPr>
              <w:pStyle w:val="Ttulo2"/>
            </w:pPr>
            <w:r w:rsidRPr="00EC5500">
              <w:t>AUXILIARES DOCENTES</w:t>
            </w:r>
          </w:p>
          <w:p w:rsidR="00EC5500" w:rsidRPr="00D43DBD" w:rsidRDefault="00EC5500" w:rsidP="00D43DBD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r w:rsidRPr="00D43DBD">
              <w:rPr>
                <w:rFonts w:eastAsia="Calibri"/>
                <w:lang w:val="en-US" w:bidi="es-ES"/>
              </w:rPr>
              <w:t>2º4ª (</w:t>
            </w:r>
            <w:proofErr w:type="spellStart"/>
            <w:r w:rsidRPr="00D43DBD">
              <w:rPr>
                <w:rFonts w:eastAsia="Calibri"/>
                <w:lang w:val="en-US" w:bidi="es-ES"/>
              </w:rPr>
              <w:t>P.C</w:t>
            </w:r>
            <w:proofErr w:type="spellEnd"/>
            <w:proofErr w:type="gramStart"/>
            <w:r w:rsidRPr="00D43DBD">
              <w:rPr>
                <w:rFonts w:eastAsia="Calibri"/>
                <w:lang w:val="en-US" w:bidi="es-ES"/>
              </w:rPr>
              <w:t>)  MOREIRA</w:t>
            </w:r>
            <w:proofErr w:type="gramEnd"/>
            <w:r w:rsidRPr="00D43DBD">
              <w:rPr>
                <w:rFonts w:eastAsia="Calibri"/>
                <w:lang w:val="en-US" w:bidi="es-ES"/>
              </w:rPr>
              <w:t>, MAYRA.</w:t>
            </w:r>
          </w:p>
          <w:p w:rsidR="00EC5500" w:rsidRPr="00D43DBD" w:rsidRDefault="00EC5500" w:rsidP="00D43DBD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bidi="es-ES"/>
              </w:rPr>
            </w:pPr>
            <w:r w:rsidRPr="00D43DBD">
              <w:rPr>
                <w:rFonts w:eastAsia="Calibri"/>
                <w:lang w:bidi="es-ES"/>
              </w:rPr>
              <w:t>2º3ª (</w:t>
            </w:r>
            <w:proofErr w:type="spellStart"/>
            <w:r w:rsidRPr="00D43DBD">
              <w:rPr>
                <w:rFonts w:eastAsia="Calibri"/>
                <w:lang w:bidi="es-ES"/>
              </w:rPr>
              <w:t>P.C</w:t>
            </w:r>
            <w:proofErr w:type="spellEnd"/>
            <w:r w:rsidRPr="00D43DBD">
              <w:rPr>
                <w:rFonts w:eastAsia="Calibri"/>
                <w:lang w:bidi="es-ES"/>
              </w:rPr>
              <w:t xml:space="preserve">) </w:t>
            </w:r>
            <w:proofErr w:type="spellStart"/>
            <w:r w:rsidRPr="00D43DBD">
              <w:rPr>
                <w:rFonts w:eastAsia="Calibri"/>
                <w:lang w:bidi="es-ES"/>
              </w:rPr>
              <w:t>GEMETRO</w:t>
            </w:r>
            <w:proofErr w:type="spellEnd"/>
            <w:r w:rsidRPr="00D43DBD">
              <w:rPr>
                <w:rFonts w:eastAsia="Calibri"/>
                <w:lang w:bidi="es-ES"/>
              </w:rPr>
              <w:t>, FRANCISCO </w:t>
            </w:r>
          </w:p>
          <w:sdt>
            <w:sdtPr>
              <w:id w:val="-1730222568"/>
              <w:placeholder>
                <w:docPart w:val="45789CB5EEC74F2194A748B1E7D4E813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p w:rsidR="003D1B71" w:rsidRPr="00665F95" w:rsidRDefault="00D43DBD" w:rsidP="00665F95">
            <w:pPr>
              <w:spacing w:line="216" w:lineRule="auto"/>
            </w:pPr>
            <w:r>
              <w:t>La comunicación es por medio del co</w:t>
            </w:r>
            <w:r w:rsidR="00D77FC7">
              <w:t>r</w:t>
            </w:r>
            <w:r>
              <w:t>reo del docente.</w:t>
            </w:r>
          </w:p>
          <w:p w:rsidR="003D1B71" w:rsidRPr="00F20161" w:rsidRDefault="00D77FC7" w:rsidP="00F20161">
            <w:pPr>
              <w:pStyle w:val="Ttulo2"/>
            </w:pPr>
            <w:r>
              <w:t>Programa resumido de la asignatura</w:t>
            </w:r>
          </w:p>
          <w:p w:rsidR="003D1B71" w:rsidRPr="00D77FC7" w:rsidRDefault="00D77FC7" w:rsidP="00D77FC7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proofErr w:type="spellStart"/>
            <w:r w:rsidRPr="00D77FC7">
              <w:rPr>
                <w:rFonts w:eastAsia="Calibri"/>
                <w:lang w:val="en-US" w:bidi="es-ES"/>
              </w:rPr>
              <w:t>Unidad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1 </w:t>
            </w:r>
            <w:proofErr w:type="spellStart"/>
            <w:r w:rsidRPr="00D77FC7">
              <w:rPr>
                <w:rFonts w:eastAsia="Calibri"/>
                <w:lang w:val="en-US" w:bidi="es-ES"/>
              </w:rPr>
              <w:t>Ofim</w:t>
            </w:r>
            <w:r>
              <w:rPr>
                <w:rFonts w:eastAsia="Calibri"/>
                <w:lang w:val="en-US" w:bidi="es-ES"/>
              </w:rPr>
              <w:t>á</w:t>
            </w:r>
            <w:r w:rsidRPr="00D77FC7">
              <w:rPr>
                <w:rFonts w:eastAsia="Calibri"/>
                <w:lang w:val="en-US" w:bidi="es-ES"/>
              </w:rPr>
              <w:t>tica</w:t>
            </w:r>
            <w:proofErr w:type="spellEnd"/>
          </w:p>
          <w:p w:rsidR="00D77FC7" w:rsidRPr="00D77FC7" w:rsidRDefault="00D77FC7" w:rsidP="00D77FC7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proofErr w:type="spellStart"/>
            <w:r w:rsidRPr="00D77FC7">
              <w:rPr>
                <w:rFonts w:eastAsia="Calibri"/>
                <w:lang w:val="en-US" w:bidi="es-ES"/>
              </w:rPr>
              <w:t>Unidad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2 Internet</w:t>
            </w:r>
          </w:p>
          <w:p w:rsidR="00D77FC7" w:rsidRPr="00D77FC7" w:rsidRDefault="00D77FC7" w:rsidP="00D77FC7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proofErr w:type="spellStart"/>
            <w:r w:rsidRPr="00D77FC7">
              <w:rPr>
                <w:rFonts w:eastAsia="Calibri"/>
                <w:lang w:val="en-US" w:bidi="es-ES"/>
              </w:rPr>
              <w:t>Unidad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3 </w:t>
            </w:r>
            <w:proofErr w:type="spellStart"/>
            <w:r w:rsidRPr="00D77FC7">
              <w:rPr>
                <w:rFonts w:eastAsia="Calibri"/>
                <w:lang w:val="en-US" w:bidi="es-ES"/>
              </w:rPr>
              <w:t>Introduc</w:t>
            </w:r>
            <w:r>
              <w:rPr>
                <w:rFonts w:eastAsia="Calibri"/>
                <w:lang w:val="en-US" w:bidi="es-ES"/>
              </w:rPr>
              <w:t>c</w:t>
            </w:r>
            <w:r w:rsidRPr="00D77FC7">
              <w:rPr>
                <w:rFonts w:eastAsia="Calibri"/>
                <w:lang w:val="en-US" w:bidi="es-ES"/>
              </w:rPr>
              <w:t>i</w:t>
            </w:r>
            <w:r>
              <w:rPr>
                <w:rFonts w:eastAsia="Calibri"/>
                <w:lang w:val="en-US" w:bidi="es-ES"/>
              </w:rPr>
              <w:t>ó</w:t>
            </w:r>
            <w:r w:rsidRPr="00D77FC7">
              <w:rPr>
                <w:rFonts w:eastAsia="Calibri"/>
                <w:lang w:val="en-US" w:bidi="es-ES"/>
              </w:rPr>
              <w:t>n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a la </w:t>
            </w:r>
            <w:proofErr w:type="spellStart"/>
            <w:r w:rsidRPr="00D77FC7">
              <w:rPr>
                <w:rFonts w:eastAsia="Calibri"/>
                <w:lang w:val="en-US" w:bidi="es-ES"/>
              </w:rPr>
              <w:t>Programaci</w:t>
            </w:r>
            <w:r>
              <w:rPr>
                <w:rFonts w:eastAsia="Calibri"/>
                <w:lang w:val="en-US" w:bidi="es-ES"/>
              </w:rPr>
              <w:t>ó</w:t>
            </w:r>
            <w:r w:rsidRPr="00D77FC7">
              <w:rPr>
                <w:rFonts w:eastAsia="Calibri"/>
                <w:lang w:val="en-US" w:bidi="es-ES"/>
              </w:rPr>
              <w:t>n</w:t>
            </w:r>
            <w:proofErr w:type="spellEnd"/>
          </w:p>
          <w:p w:rsidR="003D1B71" w:rsidRPr="00665F95" w:rsidRDefault="003D1B71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1164"/>
        </w:trPr>
        <w:tc>
          <w:tcPr>
            <w:tcW w:w="436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3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543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3A262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53206" w:rsidRPr="00553206" w:rsidRDefault="00553206" w:rsidP="00553206">
            <w:pPr>
              <w:widowControl/>
              <w:autoSpaceDE/>
              <w:autoSpaceDN/>
              <w:adjustRightInd/>
              <w:rPr>
                <w:color w:val="666666" w:themeColor="accent4"/>
                <w:sz w:val="20"/>
                <w:szCs w:val="17"/>
                <w:lang w:val="es-ES_tradnl" w:bidi="es-ES"/>
              </w:rPr>
            </w:pPr>
            <w:proofErr w:type="spellStart"/>
            <w:r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>Aulavirtual</w:t>
            </w:r>
            <w:proofErr w:type="spellEnd"/>
            <w:r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 xml:space="preserve"> </w:t>
            </w:r>
            <w:r w:rsidR="005451A6"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>Informática</w:t>
            </w:r>
          </w:p>
          <w:p w:rsidR="003D1B71" w:rsidRPr="00CA16E3" w:rsidRDefault="00553206" w:rsidP="0055320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Barranqueras-Chaco</w:t>
            </w: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183"/>
        </w:trPr>
        <w:tc>
          <w:tcPr>
            <w:tcW w:w="436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624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3011EF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183"/>
        </w:trPr>
        <w:tc>
          <w:tcPr>
            <w:tcW w:w="436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633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D1022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53206" w:rsidRPr="00553206" w:rsidRDefault="00553206" w:rsidP="00553206">
            <w:pPr>
              <w:widowControl/>
              <w:autoSpaceDE/>
              <w:autoSpaceDN/>
              <w:adjustRightInd/>
              <w:rPr>
                <w:color w:val="666666" w:themeColor="accent4"/>
                <w:sz w:val="20"/>
                <w:szCs w:val="17"/>
                <w:lang w:val="es-ES_tradnl" w:bidi="es-ES"/>
              </w:rPr>
            </w:pPr>
            <w:proofErr w:type="spellStart"/>
            <w:r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>aulavinformatica@gmail.com</w:t>
            </w:r>
            <w:proofErr w:type="spellEnd"/>
          </w:p>
          <w:p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174"/>
        </w:trPr>
        <w:tc>
          <w:tcPr>
            <w:tcW w:w="436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  <w:p w:rsidR="003011EF" w:rsidRDefault="003011EF" w:rsidP="00B6466C">
            <w:pPr>
              <w:pStyle w:val="Sinespaciado"/>
              <w:rPr>
                <w:color w:val="666666"/>
                <w:lang w:val="es-ES_tradnl"/>
              </w:rPr>
            </w:pPr>
          </w:p>
          <w:p w:rsidR="003011EF" w:rsidRPr="00CA16E3" w:rsidRDefault="003011EF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787B42">
        <w:trPr>
          <w:gridAfter w:val="1"/>
          <w:wAfter w:w="284" w:type="dxa"/>
          <w:trHeight w:val="633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D02DA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5F19A8" w:rsidP="005451A6">
            <w:pPr>
              <w:pStyle w:val="Informacin"/>
              <w:rPr>
                <w:lang w:val="es-ES_tradnl"/>
              </w:rPr>
            </w:pPr>
            <w:r w:rsidRPr="005F19A8">
              <w:rPr>
                <w:lang w:val="es-ES_tradnl"/>
              </w:rPr>
              <w:t>https://</w:t>
            </w:r>
            <w:proofErr w:type="spellStart"/>
            <w:r w:rsidRPr="005F19A8">
              <w:rPr>
                <w:lang w:val="es-ES_tradnl"/>
              </w:rPr>
              <w:t>sites.google.com</w:t>
            </w:r>
            <w:proofErr w:type="spellEnd"/>
            <w:r w:rsidRPr="005F19A8">
              <w:rPr>
                <w:lang w:val="es-ES_tradnl"/>
              </w:rPr>
              <w:t>/</w:t>
            </w:r>
            <w:proofErr w:type="spellStart"/>
            <w:r w:rsidRPr="005F19A8">
              <w:rPr>
                <w:lang w:val="es-ES_tradnl"/>
              </w:rPr>
              <w:t>view</w:t>
            </w:r>
            <w:proofErr w:type="spellEnd"/>
            <w:r w:rsidRPr="005F19A8">
              <w:rPr>
                <w:lang w:val="es-ES_tradnl"/>
              </w:rPr>
              <w:t>/</w:t>
            </w:r>
            <w:proofErr w:type="spellStart"/>
            <w:r w:rsidRPr="005F19A8">
              <w:rPr>
                <w:lang w:val="es-ES_tradnl"/>
              </w:rPr>
              <w:t>informaticabarranqueras</w:t>
            </w:r>
            <w:proofErr w:type="spellEnd"/>
          </w:p>
        </w:tc>
        <w:tc>
          <w:tcPr>
            <w:tcW w:w="423" w:type="dxa"/>
            <w:gridSpan w:val="2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DB28BD" w:rsidRPr="00E838E0" w:rsidTr="00787B42">
        <w:trPr>
          <w:trHeight w:val="4071"/>
        </w:trPr>
        <w:tc>
          <w:tcPr>
            <w:tcW w:w="720" w:type="dxa"/>
            <w:gridSpan w:val="2"/>
          </w:tcPr>
          <w:p w:rsidR="003D1B71" w:rsidRPr="00E838E0" w:rsidRDefault="00701A57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>
              <w:lastRenderedPageBreak/>
              <w:br w:type="column"/>
            </w:r>
          </w:p>
        </w:tc>
        <w:tc>
          <w:tcPr>
            <w:tcW w:w="2942" w:type="dxa"/>
            <w:gridSpan w:val="3"/>
          </w:tcPr>
          <w:p w:rsidR="003D1B71" w:rsidRPr="00E838E0" w:rsidRDefault="003D1B7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23" w:type="dxa"/>
            <w:gridSpan w:val="2"/>
          </w:tcPr>
          <w:p w:rsidR="003D1B71" w:rsidRPr="00E838E0" w:rsidRDefault="003D1B7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07" w:type="dxa"/>
            <w:gridSpan w:val="2"/>
          </w:tcPr>
          <w:p w:rsidR="009C5A99" w:rsidRDefault="009C5A99" w:rsidP="009C5A99">
            <w:pPr>
              <w:pStyle w:val="Ttulo2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Lato" w:hAnsi="Lato"/>
                <w:b w:val="0"/>
                <w:bCs w:val="0"/>
                <w:sz w:val="38"/>
                <w:szCs w:val="38"/>
              </w:rPr>
              <w:t>3.1 Navegar</w:t>
            </w:r>
          </w:p>
          <w:p w:rsidR="009C5A99" w:rsidRPr="00D34E62" w:rsidRDefault="009C5A99" w:rsidP="00D34E6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D34E62">
              <w:rPr>
                <w:rFonts w:ascii="Arial" w:hAnsi="Arial" w:cs="Arial"/>
                <w:sz w:val="24"/>
              </w:rPr>
              <w:t>Los niños y los jóvenes utilizan internet a diario, ya sea a través de computadoras en su escuela, en sus casas e incluso a través de los celulares. En esa apropiación de las TIC se enfrentan, también, a desafíos relacionados con el uso responsable de las nuevas tecnologías y con la construcción de ciudadanía digital, entre otras. Por ello, hay una serie de cuidados que deben estar siempre presentes en la cultura digital, y tanto los docentes</w:t>
            </w:r>
            <w:proofErr w:type="gramStart"/>
            <w:r w:rsidRPr="00D34E62">
              <w:rPr>
                <w:rFonts w:ascii="Arial" w:hAnsi="Arial" w:cs="Arial"/>
                <w:sz w:val="24"/>
              </w:rPr>
              <w:t>  como</w:t>
            </w:r>
            <w:proofErr w:type="gramEnd"/>
            <w:r w:rsidRPr="00D34E62">
              <w:rPr>
                <w:rFonts w:ascii="Arial" w:hAnsi="Arial" w:cs="Arial"/>
                <w:sz w:val="24"/>
              </w:rPr>
              <w:t xml:space="preserve"> otros referentes y las familias deben promover y acompañar una convivencia digital respetuosa y cuidada.  </w:t>
            </w:r>
          </w:p>
          <w:p w:rsidR="009C5A99" w:rsidRPr="00D34E62" w:rsidRDefault="009C5A99" w:rsidP="00D34E6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proofErr w:type="spellStart"/>
            <w:r w:rsidRPr="00D34E62">
              <w:rPr>
                <w:rFonts w:ascii="Arial" w:hAnsi="Arial" w:cs="Arial"/>
                <w:sz w:val="24"/>
              </w:rPr>
              <w:t>Educ.ar</w:t>
            </w:r>
            <w:proofErr w:type="spellEnd"/>
            <w:r w:rsidRPr="00D34E62">
              <w:rPr>
                <w:rFonts w:ascii="Arial" w:hAnsi="Arial" w:cs="Arial"/>
                <w:sz w:val="24"/>
              </w:rPr>
              <w:t>, deja recursos que pueden ser útiles para construir ciudadanía digital junto a chicos y chicas.</w:t>
            </w:r>
          </w:p>
          <w:p w:rsidR="00D34E62" w:rsidRDefault="00353FFB" w:rsidP="00787B4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</w:pPr>
            <w:hyperlink r:id="rId19" w:history="1">
              <w:r w:rsidR="009C5A99">
                <w:rPr>
                  <w:rStyle w:val="Hipervnculo"/>
                  <w:rFonts w:ascii="Lato" w:hAnsi="Lato"/>
                  <w:sz w:val="23"/>
                  <w:szCs w:val="23"/>
                </w:rPr>
                <w:t>•</w:t>
              </w:r>
            </w:hyperlink>
            <w:hyperlink r:id="rId20" w:history="1">
              <w:r w:rsidR="009C5A99">
                <w:rPr>
                  <w:rStyle w:val="Hipervnculo"/>
                  <w:rFonts w:ascii="Lato" w:hAnsi="Lato"/>
                  <w:b/>
                  <w:bCs/>
                  <w:sz w:val="23"/>
                  <w:szCs w:val="23"/>
                </w:rPr>
                <w:t>Naveguemos con confianza y responsabilidad» — Nivel Secundario</w:t>
              </w:r>
            </w:hyperlink>
          </w:p>
          <w:p w:rsidR="00E838E0" w:rsidRDefault="00D34E62" w:rsidP="00787B4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53F1B74" wp14:editId="28389C63">
                  <wp:extent cx="3790950" cy="280691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2582" t="18410" r="22142" b="8787"/>
                          <a:stretch/>
                        </pic:blipFill>
                        <pic:spPr bwMode="auto">
                          <a:xfrm>
                            <a:off x="0" y="0"/>
                            <a:ext cx="3793253" cy="280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763" w:rsidRDefault="00654444" w:rsidP="001A0763">
            <w:pPr>
              <w:pStyle w:val="Ttulo1"/>
              <w:spacing w:before="0" w:after="0"/>
              <w:rPr>
                <w:rFonts w:ascii="Times New Roman" w:hAnsi="Times New Roman" w:cs="Times New Roman"/>
              </w:rPr>
            </w:pPr>
            <w:r w:rsidRPr="001C18DD">
              <w:rPr>
                <w:rFonts w:ascii="Arial" w:hAnsi="Arial" w:cs="Arial"/>
                <w:sz w:val="24"/>
              </w:rPr>
              <w:t>Video 2 Presentación Introducción al programa</w:t>
            </w:r>
            <w:r w:rsidR="001C18DD" w:rsidRPr="001C18DD">
              <w:rPr>
                <w:rFonts w:ascii="Arial" w:hAnsi="Arial" w:cs="Arial"/>
                <w:sz w:val="24"/>
              </w:rPr>
              <w:t>:</w:t>
            </w:r>
            <w:r w:rsidR="001C18DD">
              <w:rPr>
                <w:rFonts w:ascii="Arial" w:hAnsi="Arial" w:cs="Arial"/>
                <w:sz w:val="24"/>
              </w:rPr>
              <w:t xml:space="preserve"> </w:t>
            </w:r>
            <w:r w:rsidR="001A0763" w:rsidRPr="005610CA">
              <w:t xml:space="preserve">Entrevista a Beatriz </w:t>
            </w:r>
            <w:proofErr w:type="spellStart"/>
            <w:r w:rsidR="001A0763" w:rsidRPr="005610CA">
              <w:t>Busaniche</w:t>
            </w:r>
            <w:proofErr w:type="spellEnd"/>
            <w:r w:rsidR="001A0763" w:rsidRPr="005610CA">
              <w:t xml:space="preserve"> sobre navegación segura</w:t>
            </w:r>
          </w:p>
          <w:p w:rsidR="003F5933" w:rsidRDefault="001A0763" w:rsidP="0097306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D34E62">
              <w:rPr>
                <w:rFonts w:ascii="Arial" w:hAnsi="Arial" w:cs="Arial"/>
                <w:sz w:val="24"/>
              </w:rPr>
              <w:t xml:space="preserve">Beatriz </w:t>
            </w:r>
            <w:proofErr w:type="spellStart"/>
            <w:r w:rsidRPr="00D34E62">
              <w:rPr>
                <w:rFonts w:ascii="Arial" w:hAnsi="Arial" w:cs="Arial"/>
                <w:sz w:val="24"/>
              </w:rPr>
              <w:t>Busaniche</w:t>
            </w:r>
            <w:proofErr w:type="spellEnd"/>
            <w:r w:rsidRPr="00D34E62">
              <w:rPr>
                <w:rFonts w:ascii="Arial" w:hAnsi="Arial" w:cs="Arial"/>
                <w:sz w:val="24"/>
              </w:rPr>
              <w:t xml:space="preserve"> es docente, especialista en protección de datos personales (</w:t>
            </w:r>
            <w:proofErr w:type="spellStart"/>
            <w:r w:rsidRPr="00D34E62">
              <w:rPr>
                <w:rFonts w:ascii="Arial" w:hAnsi="Arial" w:cs="Arial"/>
                <w:sz w:val="24"/>
              </w:rPr>
              <w:t>FLACSO</w:t>
            </w:r>
            <w:proofErr w:type="spellEnd"/>
            <w:r w:rsidRPr="00D34E62">
              <w:rPr>
                <w:rFonts w:ascii="Arial" w:hAnsi="Arial" w:cs="Arial"/>
                <w:sz w:val="24"/>
              </w:rPr>
              <w:t>) y en Copyright (Harvard, EEUU) y presidenta de la Fundación Vía Libre. En la entrevista explica qué es la navegación segura y plantea estrategias para acompañar a los chicos en su recorrido en la web.</w:t>
            </w:r>
            <w:r w:rsidR="00973060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Lato" w:hAnsi="Lato"/>
                <w:sz w:val="23"/>
                <w:szCs w:val="23"/>
              </w:rPr>
              <w:t xml:space="preserve">Ver el video </w:t>
            </w:r>
            <w:hyperlink r:id="rId22" w:history="1">
              <w:r>
                <w:rPr>
                  <w:rStyle w:val="Hipervnculo"/>
                  <w:rFonts w:ascii="Lato" w:hAnsi="Lato"/>
                  <w:sz w:val="23"/>
                  <w:szCs w:val="23"/>
                </w:rPr>
                <w:t>https://www.educ.ar/recursos/131989/entrevista-a-beatriz-busaniche-sobre-navegacion-segura</w:t>
              </w:r>
            </w:hyperlink>
          </w:p>
          <w:p w:rsidR="003F5933" w:rsidRDefault="003F5933" w:rsidP="00E06E4D">
            <w:pPr>
              <w:pStyle w:val="Ttulo1"/>
              <w:pBdr>
                <w:top w:val="none" w:sz="0" w:space="0" w:color="auto"/>
              </w:pBdr>
              <w:spacing w:before="0" w:after="0"/>
            </w:pPr>
            <w:r w:rsidRPr="00E06E4D">
              <w:t>Algunos Conceptos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>Engaño virtual: intento de estafa para que se proporcione información personal o dinero de forma fraudulenta.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>• Información personal: cualquier información que revele algo sobre la identidad de una persona (nombre, edad,</w:t>
            </w:r>
            <w:r w:rsidR="009934C3">
              <w:rPr>
                <w:rFonts w:ascii="Lato" w:hAnsi="Lato"/>
                <w:sz w:val="23"/>
                <w:szCs w:val="23"/>
              </w:rPr>
              <w:t xml:space="preserve"> </w:t>
            </w:r>
            <w:r>
              <w:rPr>
                <w:rFonts w:ascii="Lato" w:hAnsi="Lato"/>
                <w:sz w:val="23"/>
                <w:szCs w:val="23"/>
              </w:rPr>
              <w:t>escuela, número de identificación personal, teléfono, etc.)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 xml:space="preserve">• Ingeniería social o </w:t>
            </w:r>
            <w:proofErr w:type="spellStart"/>
            <w:r>
              <w:rPr>
                <w:rFonts w:ascii="Lato" w:hAnsi="Lato"/>
                <w:sz w:val="23"/>
                <w:szCs w:val="23"/>
              </w:rPr>
              <w:t>phishing</w:t>
            </w:r>
            <w:proofErr w:type="spellEnd"/>
            <w:r>
              <w:rPr>
                <w:rFonts w:ascii="Lato" w:hAnsi="Lato"/>
                <w:sz w:val="23"/>
                <w:szCs w:val="23"/>
              </w:rPr>
              <w:t>: tipo de engaño que busca robar información personal y financiera haciéndose</w:t>
            </w:r>
            <w:r w:rsidR="009934C3">
              <w:rPr>
                <w:rFonts w:ascii="Lato" w:hAnsi="Lato"/>
                <w:sz w:val="23"/>
                <w:szCs w:val="23"/>
              </w:rPr>
              <w:t xml:space="preserve"> </w:t>
            </w:r>
            <w:r>
              <w:rPr>
                <w:rFonts w:ascii="Lato" w:hAnsi="Lato"/>
                <w:sz w:val="23"/>
                <w:szCs w:val="23"/>
              </w:rPr>
              <w:t>pasar por alguien de confianza como un amigo, el banco o el proveedor de correo electrónico.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>• Mensaje en cadena: carta, correo electrónico o mensaje que solicita reenviar un mensaje a nuestros contactos</w:t>
            </w:r>
            <w:r w:rsidR="009934C3">
              <w:rPr>
                <w:rFonts w:ascii="Lato" w:hAnsi="Lato"/>
                <w:sz w:val="23"/>
                <w:szCs w:val="23"/>
              </w:rPr>
              <w:t xml:space="preserve"> </w:t>
            </w:r>
            <w:r>
              <w:rPr>
                <w:rFonts w:ascii="Lato" w:hAnsi="Lato"/>
                <w:sz w:val="23"/>
                <w:szCs w:val="23"/>
              </w:rPr>
              <w:t>o amigos.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 xml:space="preserve">• Pop-up o mensaje emergente: mensaje que aparece mientras </w:t>
            </w:r>
            <w:proofErr w:type="spellStart"/>
            <w:r>
              <w:rPr>
                <w:rFonts w:ascii="Lato" w:hAnsi="Lato"/>
                <w:sz w:val="23"/>
                <w:szCs w:val="23"/>
              </w:rPr>
              <w:t>navegás</w:t>
            </w:r>
            <w:proofErr w:type="spellEnd"/>
            <w:r>
              <w:rPr>
                <w:rFonts w:ascii="Lato" w:hAnsi="Lato"/>
                <w:sz w:val="23"/>
                <w:szCs w:val="23"/>
              </w:rPr>
              <w:t xml:space="preserve"> en internet para informarte que ganaste</w:t>
            </w:r>
            <w:r w:rsidR="009934C3">
              <w:rPr>
                <w:rFonts w:ascii="Lato" w:hAnsi="Lato"/>
                <w:sz w:val="23"/>
                <w:szCs w:val="23"/>
              </w:rPr>
              <w:t xml:space="preserve"> </w:t>
            </w:r>
            <w:r>
              <w:rPr>
                <w:rFonts w:ascii="Lato" w:hAnsi="Lato"/>
                <w:sz w:val="23"/>
                <w:szCs w:val="23"/>
              </w:rPr>
              <w:t>un premio y pedirte que descargues un archivo o ingreses datos personales.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>• Robo de identidad: apropiación o robo de información personal para ser utilizada en actividades criminales.</w:t>
            </w:r>
          </w:p>
          <w:p w:rsidR="003F5933" w:rsidRDefault="003F5933" w:rsidP="003F5933">
            <w:pPr>
              <w:pStyle w:val="NormalWeb"/>
              <w:spacing w:before="180"/>
            </w:pPr>
            <w:r>
              <w:rPr>
                <w:rFonts w:ascii="Lato" w:hAnsi="Lato"/>
                <w:sz w:val="23"/>
                <w:szCs w:val="23"/>
              </w:rPr>
              <w:t>• Virus o software malicioso: programa aparentemente legítimo o inofensivo que al ejecutarlo ocasiona daños</w:t>
            </w:r>
            <w:r w:rsidR="009934C3">
              <w:rPr>
                <w:rFonts w:ascii="Lato" w:hAnsi="Lato"/>
                <w:sz w:val="23"/>
                <w:szCs w:val="23"/>
              </w:rPr>
              <w:t xml:space="preserve"> </w:t>
            </w:r>
            <w:r>
              <w:rPr>
                <w:rFonts w:ascii="Lato" w:hAnsi="Lato"/>
                <w:sz w:val="23"/>
                <w:szCs w:val="23"/>
              </w:rPr>
              <w:t>en el funcionamiento del dispositivo.</w:t>
            </w:r>
          </w:p>
          <w:p w:rsidR="008342A8" w:rsidRDefault="008342A8" w:rsidP="008342A8">
            <w:pPr>
              <w:pStyle w:val="Ttulo1"/>
              <w:rPr>
                <w:rFonts w:ascii="Times New Roman" w:hAnsi="Times New Roman" w:cs="Times New Roman"/>
              </w:rPr>
            </w:pPr>
            <w:r>
              <w:t xml:space="preserve">Cuidamos y protegemos la </w:t>
            </w:r>
            <w:proofErr w:type="spellStart"/>
            <w:r>
              <w:rPr>
                <w:rStyle w:val="nfasis"/>
              </w:rPr>
              <w:t>netbook</w:t>
            </w:r>
            <w:proofErr w:type="spellEnd"/>
            <w:r>
              <w:t>» — Educación Secundaria</w:t>
            </w:r>
          </w:p>
          <w:p w:rsidR="008342A8" w:rsidRDefault="008342A8" w:rsidP="008342A8">
            <w:pPr>
              <w:pStyle w:val="description"/>
            </w:pPr>
            <w:r>
              <w:t xml:space="preserve">La </w:t>
            </w:r>
            <w:proofErr w:type="spellStart"/>
            <w:r>
              <w:rPr>
                <w:rStyle w:val="nfasis"/>
              </w:rPr>
              <w:t>netbook</w:t>
            </w:r>
            <w:proofErr w:type="spellEnd"/>
            <w:r>
              <w:rPr>
                <w:rStyle w:val="nfasis"/>
              </w:rPr>
              <w:t xml:space="preserve"> </w:t>
            </w:r>
            <w:r>
              <w:t>es un recurso educativo para aprender, enseñar, crear, jugar y comunicarte. Estas son algunas sugerencias para cuidarla y protegerla.</w:t>
            </w:r>
          </w:p>
          <w:p w:rsidR="00E838E0" w:rsidRPr="00787B42" w:rsidRDefault="00787B42" w:rsidP="00787B42">
            <w:pPr>
              <w:pStyle w:val="description"/>
            </w:pPr>
            <w:r>
              <w:rPr>
                <w:noProof/>
              </w:rPr>
              <w:drawing>
                <wp:inline distT="0" distB="0" distL="0" distR="0" wp14:anchorId="5B2ACADB" wp14:editId="13B5217B">
                  <wp:extent cx="4189862" cy="1901739"/>
                  <wp:effectExtent l="0" t="0" r="127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1379" t="34243" r="17740" b="48901"/>
                          <a:stretch/>
                        </pic:blipFill>
                        <pic:spPr bwMode="auto">
                          <a:xfrm>
                            <a:off x="0" y="0"/>
                            <a:ext cx="4250112" cy="192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EBD" w:rsidRDefault="00B74EBD">
      <w:pPr>
        <w:widowControl/>
        <w:autoSpaceDE/>
        <w:autoSpaceDN/>
        <w:adjustRightInd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br w:type="page"/>
      </w:r>
    </w:p>
    <w:p w:rsidR="00D77FC7" w:rsidRPr="00B74EBD" w:rsidRDefault="00B74EBD" w:rsidP="00B74EBD">
      <w:pPr>
        <w:pStyle w:val="Ttulo1"/>
      </w:pPr>
      <w:r w:rsidRPr="00B74EBD">
        <w:lastRenderedPageBreak/>
        <w:t xml:space="preserve">ACTIVIDAD </w:t>
      </w:r>
      <w:r w:rsidR="001D313B">
        <w:t>4 Seguros en Internet</w:t>
      </w:r>
    </w:p>
    <w:p w:rsidR="00B74EBD" w:rsidRDefault="00B74EBD" w:rsidP="00E838E0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742F8B" w:rsidRDefault="00110C7C" w:rsidP="00E838E0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Iniciamos completando el cuestionario de Diag</w:t>
      </w:r>
      <w:r w:rsidR="00742F8B">
        <w:rPr>
          <w:rFonts w:ascii="Arial" w:hAnsi="Arial" w:cs="Arial"/>
          <w:sz w:val="24"/>
        </w:rPr>
        <w:t>nóstico lo podes hacer desde:</w:t>
      </w:r>
    </w:p>
    <w:p w:rsidR="00742F8B" w:rsidRDefault="00110C7C" w:rsidP="00742F8B">
      <w:pPr>
        <w:pStyle w:val="Prrafodelista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742F8B">
        <w:rPr>
          <w:rFonts w:ascii="Arial" w:hAnsi="Arial" w:cs="Arial"/>
          <w:sz w:val="24"/>
        </w:rPr>
        <w:t xml:space="preserve">formulario en el sitio, </w:t>
      </w:r>
    </w:p>
    <w:p w:rsidR="00742F8B" w:rsidRDefault="00110C7C" w:rsidP="00742F8B">
      <w:pPr>
        <w:pStyle w:val="Prrafodelista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742F8B">
        <w:rPr>
          <w:rFonts w:ascii="Arial" w:hAnsi="Arial" w:cs="Arial"/>
          <w:sz w:val="24"/>
        </w:rPr>
        <w:t xml:space="preserve">la carpeta </w:t>
      </w:r>
    </w:p>
    <w:p w:rsidR="00742F8B" w:rsidRPr="00742F8B" w:rsidRDefault="00742F8B" w:rsidP="00742F8B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</w:p>
    <w:p w:rsidR="00D77FC7" w:rsidRPr="00E838E0" w:rsidRDefault="00742F8B" w:rsidP="00143BB6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</w:t>
      </w:r>
      <w:r w:rsidR="00037E08" w:rsidRPr="00742F8B">
        <w:rPr>
          <w:rFonts w:ascii="Arial" w:hAnsi="Arial" w:cs="Arial"/>
          <w:sz w:val="24"/>
        </w:rPr>
        <w:t xml:space="preserve"> ambos caso</w:t>
      </w:r>
      <w:r>
        <w:rPr>
          <w:rFonts w:ascii="Arial" w:hAnsi="Arial" w:cs="Arial"/>
          <w:sz w:val="24"/>
        </w:rPr>
        <w:t>s</w:t>
      </w:r>
      <w:r w:rsidR="00037E08" w:rsidRPr="00742F8B">
        <w:rPr>
          <w:rFonts w:ascii="Arial" w:hAnsi="Arial" w:cs="Arial"/>
          <w:sz w:val="24"/>
        </w:rPr>
        <w:t xml:space="preserve"> se solicita el envío de las respuestas por correo electrónico</w:t>
      </w:r>
    </w:p>
    <w:p w:rsidR="00700366" w:rsidRDefault="00B74EBD" w:rsidP="00742F8B">
      <w:pPr>
        <w:pStyle w:val="Ttulo1"/>
        <w:numPr>
          <w:ilvl w:val="0"/>
          <w:numId w:val="24"/>
        </w:numPr>
        <w:rPr>
          <w:rFonts w:ascii="Times New Roman" w:hAnsi="Times New Roman" w:cs="Times New Roman"/>
        </w:rPr>
      </w:pPr>
      <w:r>
        <w:t xml:space="preserve">FORMULARIO </w:t>
      </w:r>
    </w:p>
    <w:p w:rsidR="005C1DBE" w:rsidRDefault="00700366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Completar el formulario.</w:t>
      </w:r>
      <w:r w:rsidR="00B74EBD">
        <w:rPr>
          <w:rFonts w:ascii="Arial" w:hAnsi="Arial" w:cs="Arial"/>
          <w:sz w:val="24"/>
        </w:rPr>
        <w:t xml:space="preserve"> Para ello primero se solicita que leas</w:t>
      </w:r>
      <w:r w:rsidR="00F35384" w:rsidRPr="00700366">
        <w:rPr>
          <w:rFonts w:ascii="Arial" w:hAnsi="Arial" w:cs="Arial"/>
          <w:sz w:val="24"/>
        </w:rPr>
        <w:t xml:space="preserve"> atentamente cada pregunta y contesta.</w:t>
      </w:r>
      <w:r w:rsidR="00531706">
        <w:rPr>
          <w:rFonts w:ascii="Arial" w:hAnsi="Arial" w:cs="Arial"/>
          <w:sz w:val="24"/>
        </w:rPr>
        <w:t xml:space="preserve">  Para acceder al formulario desde una </w:t>
      </w:r>
      <w:proofErr w:type="gramStart"/>
      <w:r w:rsidR="00531706">
        <w:rPr>
          <w:rFonts w:ascii="Arial" w:hAnsi="Arial" w:cs="Arial"/>
          <w:sz w:val="24"/>
        </w:rPr>
        <w:t>computadora  o</w:t>
      </w:r>
      <w:proofErr w:type="gramEnd"/>
      <w:r w:rsidR="00531706">
        <w:rPr>
          <w:rFonts w:ascii="Arial" w:hAnsi="Arial" w:cs="Arial"/>
          <w:sz w:val="24"/>
        </w:rPr>
        <w:t xml:space="preserve"> computadora lo</w:t>
      </w:r>
      <w:r w:rsidR="00994C0E">
        <w:rPr>
          <w:rFonts w:ascii="Arial" w:hAnsi="Arial" w:cs="Arial"/>
          <w:sz w:val="24"/>
        </w:rPr>
        <w:t xml:space="preserve"> </w:t>
      </w:r>
      <w:r w:rsidR="00531706">
        <w:rPr>
          <w:rFonts w:ascii="Arial" w:hAnsi="Arial" w:cs="Arial"/>
          <w:sz w:val="24"/>
        </w:rPr>
        <w:t>puedes realizar por el si</w:t>
      </w:r>
      <w:r w:rsidR="00F35384">
        <w:rPr>
          <w:rFonts w:ascii="Arial" w:hAnsi="Arial" w:cs="Arial"/>
          <w:sz w:val="24"/>
        </w:rPr>
        <w:t xml:space="preserve">guiente enlace </w:t>
      </w:r>
      <w:hyperlink r:id="rId24" w:history="1">
        <w:r w:rsidR="00B769AC" w:rsidRPr="00E310B6">
          <w:rPr>
            <w:rStyle w:val="Hipervnculo"/>
            <w:rFonts w:ascii="Arial" w:hAnsi="Arial" w:cs="Arial"/>
            <w:sz w:val="24"/>
          </w:rPr>
          <w:t>https://</w:t>
        </w:r>
        <w:proofErr w:type="spellStart"/>
        <w:r w:rsidR="00B769AC" w:rsidRPr="00E310B6">
          <w:rPr>
            <w:rStyle w:val="Hipervnculo"/>
            <w:rFonts w:ascii="Arial" w:hAnsi="Arial" w:cs="Arial"/>
            <w:sz w:val="24"/>
          </w:rPr>
          <w:t>forms.gle</w:t>
        </w:r>
        <w:proofErr w:type="spellEnd"/>
        <w:r w:rsidR="00B769AC" w:rsidRPr="00E310B6">
          <w:rPr>
            <w:rStyle w:val="Hipervnculo"/>
            <w:rFonts w:ascii="Arial" w:hAnsi="Arial" w:cs="Arial"/>
            <w:sz w:val="24"/>
          </w:rPr>
          <w:t>/</w:t>
        </w:r>
        <w:proofErr w:type="spellStart"/>
        <w:r w:rsidR="00B769AC" w:rsidRPr="00E310B6">
          <w:rPr>
            <w:rStyle w:val="Hipervnculo"/>
            <w:rFonts w:ascii="Arial" w:hAnsi="Arial" w:cs="Arial"/>
            <w:sz w:val="24"/>
          </w:rPr>
          <w:t>fgttyHZbtHth1aG48</w:t>
        </w:r>
        <w:proofErr w:type="spellEnd"/>
      </w:hyperlink>
    </w:p>
    <w:p w:rsidR="005C1DBE" w:rsidRDefault="005C1DBE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</w:pPr>
    </w:p>
    <w:p w:rsidR="00220472" w:rsidRDefault="00700366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700366">
        <w:rPr>
          <w:rFonts w:ascii="Arial" w:hAnsi="Arial" w:cs="Arial"/>
          <w:sz w:val="24"/>
        </w:rPr>
        <w:t xml:space="preserve">Para ingresar las respuestas </w:t>
      </w:r>
      <w:r w:rsidR="00F35384" w:rsidRPr="00700366">
        <w:rPr>
          <w:rFonts w:ascii="Arial" w:hAnsi="Arial" w:cs="Arial"/>
          <w:sz w:val="24"/>
        </w:rPr>
        <w:t>posiciónate</w:t>
      </w:r>
      <w:r w:rsidRPr="00700366">
        <w:rPr>
          <w:rFonts w:ascii="Arial" w:hAnsi="Arial" w:cs="Arial"/>
          <w:sz w:val="24"/>
        </w:rPr>
        <w:t xml:space="preserve"> en cada </w:t>
      </w:r>
      <w:r w:rsidR="00F35384" w:rsidRPr="00700366">
        <w:rPr>
          <w:rFonts w:ascii="Arial" w:hAnsi="Arial" w:cs="Arial"/>
          <w:sz w:val="24"/>
        </w:rPr>
        <w:t>pregunta</w:t>
      </w:r>
      <w:r w:rsidR="00F35384">
        <w:rPr>
          <w:rFonts w:ascii="Arial" w:hAnsi="Arial" w:cs="Arial"/>
          <w:sz w:val="24"/>
        </w:rPr>
        <w:t>, marc</w:t>
      </w:r>
      <w:r w:rsidRPr="00700366">
        <w:rPr>
          <w:rFonts w:ascii="Arial" w:hAnsi="Arial" w:cs="Arial"/>
          <w:sz w:val="24"/>
        </w:rPr>
        <w:t xml:space="preserve">a o escribe la </w:t>
      </w:r>
      <w:r w:rsidR="00F35384" w:rsidRPr="00700366">
        <w:rPr>
          <w:rFonts w:ascii="Arial" w:hAnsi="Arial" w:cs="Arial"/>
          <w:sz w:val="24"/>
        </w:rPr>
        <w:t>opción</w:t>
      </w:r>
      <w:r w:rsidRPr="00700366">
        <w:rPr>
          <w:rFonts w:ascii="Arial" w:hAnsi="Arial" w:cs="Arial"/>
          <w:sz w:val="24"/>
        </w:rPr>
        <w:t xml:space="preserve"> que corresponda.</w:t>
      </w:r>
      <w:r w:rsidR="00220472">
        <w:rPr>
          <w:rFonts w:ascii="Arial" w:hAnsi="Arial" w:cs="Arial"/>
          <w:sz w:val="24"/>
        </w:rPr>
        <w:t xml:space="preserve"> </w:t>
      </w:r>
      <w:r w:rsidR="00220472" w:rsidRPr="00700366">
        <w:rPr>
          <w:rFonts w:ascii="Arial" w:hAnsi="Arial" w:cs="Arial"/>
          <w:sz w:val="24"/>
        </w:rPr>
        <w:t>Una vez finalizada presionas el botón enviar.</w:t>
      </w:r>
    </w:p>
    <w:p w:rsidR="00BF5BA2" w:rsidRDefault="002C3724" w:rsidP="00742F8B">
      <w:pPr>
        <w:pStyle w:val="Ttulo1"/>
        <w:numPr>
          <w:ilvl w:val="0"/>
          <w:numId w:val="24"/>
        </w:numPr>
      </w:pPr>
      <w:r>
        <w:t>Cuestionario en la carpeta</w:t>
      </w:r>
    </w:p>
    <w:p w:rsidR="002C3724" w:rsidRDefault="002C3724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700366">
        <w:rPr>
          <w:rFonts w:ascii="Arial" w:hAnsi="Arial" w:cs="Arial"/>
          <w:sz w:val="24"/>
        </w:rPr>
        <w:t>También podes desarrollar la actividad en tu carpeta.</w:t>
      </w:r>
      <w:r>
        <w:rPr>
          <w:rFonts w:ascii="Arial" w:hAnsi="Arial" w:cs="Arial"/>
          <w:sz w:val="24"/>
        </w:rPr>
        <w:t xml:space="preserve"> En este c</w:t>
      </w:r>
      <w:r w:rsidRPr="00700366">
        <w:rPr>
          <w:rFonts w:ascii="Arial" w:hAnsi="Arial" w:cs="Arial"/>
          <w:sz w:val="24"/>
        </w:rPr>
        <w:t>aso deberás enviar las re</w:t>
      </w:r>
      <w:r>
        <w:rPr>
          <w:rFonts w:ascii="Arial" w:hAnsi="Arial" w:cs="Arial"/>
          <w:sz w:val="24"/>
        </w:rPr>
        <w:t>spuestas por correo electrónico</w:t>
      </w:r>
      <w:r w:rsidRPr="00700366">
        <w:rPr>
          <w:rFonts w:ascii="Arial" w:hAnsi="Arial" w:cs="Arial"/>
          <w:sz w:val="24"/>
        </w:rPr>
        <w:t>. Recuerda ingresar tu apellido, nombre y curso en cada hoja.</w:t>
      </w:r>
    </w:p>
    <w:p w:rsidR="00B769AC" w:rsidRDefault="002C3724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Saca una foto </w:t>
      </w:r>
      <w:r w:rsidR="00167C3D">
        <w:rPr>
          <w:rFonts w:ascii="Arial" w:hAnsi="Arial" w:cs="Arial"/>
          <w:sz w:val="24"/>
        </w:rPr>
        <w:t>de los enunciados</w:t>
      </w:r>
      <w:r>
        <w:rPr>
          <w:rFonts w:ascii="Arial" w:hAnsi="Arial" w:cs="Arial"/>
          <w:sz w:val="24"/>
        </w:rPr>
        <w:t xml:space="preserve"> junto con </w:t>
      </w:r>
      <w:r w:rsidR="00994C0E">
        <w:rPr>
          <w:rFonts w:ascii="Arial" w:hAnsi="Arial" w:cs="Arial"/>
          <w:sz w:val="24"/>
        </w:rPr>
        <w:t>las respuestas</w:t>
      </w:r>
      <w:r>
        <w:rPr>
          <w:rFonts w:ascii="Arial" w:hAnsi="Arial" w:cs="Arial"/>
          <w:sz w:val="24"/>
        </w:rPr>
        <w:t xml:space="preserve"> y envía al docente por correo electrónico. Esta </w:t>
      </w:r>
      <w:r w:rsidR="00994C0E">
        <w:rPr>
          <w:rFonts w:ascii="Arial" w:hAnsi="Arial" w:cs="Arial"/>
          <w:sz w:val="24"/>
        </w:rPr>
        <w:t>última</w:t>
      </w:r>
      <w:r>
        <w:rPr>
          <w:rFonts w:ascii="Arial" w:hAnsi="Arial" w:cs="Arial"/>
          <w:sz w:val="24"/>
        </w:rPr>
        <w:t xml:space="preserve"> acción requiere que tengas un correo electrónico habilitado para trabajar en la materia.</w:t>
      </w:r>
    </w:p>
    <w:p w:rsidR="005C1DBE" w:rsidRPr="00B769AC" w:rsidRDefault="00B44AF9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>
        <w:rPr>
          <w:rFonts w:ascii="Lato" w:hAnsi="Lato"/>
          <w:b/>
          <w:bCs/>
          <w:sz w:val="30"/>
          <w:szCs w:val="30"/>
        </w:rPr>
        <w:t>Preguntas</w:t>
      </w: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t>En este módulo, los estudiantes aprenderán a reconocer engaños virtuales, desarrollar habilidades para el autocuidado e incorporar buenas prácticas para navegar seguros en internet.</w:t>
      </w:r>
      <w:r w:rsidR="00B769AC" w:rsidRPr="00B44AF9">
        <w:rPr>
          <w:rFonts w:ascii="Arial" w:hAnsi="Arial" w:cs="Arial"/>
          <w:sz w:val="24"/>
        </w:rPr>
        <w:t xml:space="preserve"> </w:t>
      </w:r>
      <w:r w:rsidRPr="00B44AF9">
        <w:rPr>
          <w:rFonts w:ascii="Arial" w:hAnsi="Arial" w:cs="Arial"/>
          <w:sz w:val="24"/>
        </w:rPr>
        <w:t>60 minutos.</w:t>
      </w:r>
      <w:r w:rsidR="00B769AC" w:rsidRPr="00B44AF9">
        <w:rPr>
          <w:rFonts w:ascii="Arial" w:hAnsi="Arial" w:cs="Arial"/>
          <w:sz w:val="24"/>
        </w:rPr>
        <w:t xml:space="preserve"> </w:t>
      </w:r>
      <w:r w:rsidRPr="00B44AF9">
        <w:rPr>
          <w:rFonts w:ascii="Arial" w:hAnsi="Arial" w:cs="Arial"/>
          <w:sz w:val="24"/>
        </w:rPr>
        <w:t xml:space="preserve">Para </w:t>
      </w:r>
      <w:r w:rsidR="001D313B" w:rsidRPr="00B44AF9">
        <w:rPr>
          <w:rFonts w:ascii="Arial" w:hAnsi="Arial" w:cs="Arial"/>
          <w:sz w:val="24"/>
        </w:rPr>
        <w:t>reflexionar</w:t>
      </w:r>
      <w:r w:rsidRPr="00B44AF9">
        <w:rPr>
          <w:rFonts w:ascii="Arial" w:hAnsi="Arial" w:cs="Arial"/>
          <w:sz w:val="24"/>
        </w:rPr>
        <w:t xml:space="preserve"> en familia</w:t>
      </w: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t>1- ¿</w:t>
      </w:r>
      <w:r w:rsidR="00B166DB">
        <w:rPr>
          <w:rFonts w:ascii="Arial" w:hAnsi="Arial" w:cs="Arial"/>
          <w:sz w:val="24"/>
        </w:rPr>
        <w:t>Para vos qué</w:t>
      </w:r>
      <w:r w:rsidRPr="00B44AF9">
        <w:rPr>
          <w:rFonts w:ascii="Arial" w:hAnsi="Arial" w:cs="Arial"/>
          <w:sz w:val="24"/>
        </w:rPr>
        <w:t xml:space="preserve"> es la identidad digital?</w:t>
      </w: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lastRenderedPageBreak/>
        <w:t xml:space="preserve">2.- Comenta en tus palabras cuáles </w:t>
      </w:r>
      <w:r w:rsidR="001D313B" w:rsidRPr="00B44AF9">
        <w:rPr>
          <w:rFonts w:ascii="Arial" w:hAnsi="Arial" w:cs="Arial"/>
          <w:sz w:val="24"/>
        </w:rPr>
        <w:t>serían</w:t>
      </w:r>
      <w:r w:rsidRPr="00B44AF9">
        <w:rPr>
          <w:rFonts w:ascii="Arial" w:hAnsi="Arial" w:cs="Arial"/>
          <w:sz w:val="24"/>
        </w:rPr>
        <w:t xml:space="preserve"> l</w:t>
      </w:r>
      <w:bookmarkStart w:id="0" w:name="_GoBack"/>
      <w:bookmarkEnd w:id="0"/>
      <w:permStart w:id="2062037021" w:ed="mujicacyn@hotmail.com"/>
      <w:permEnd w:id="2062037021"/>
      <w:r w:rsidRPr="00B44AF9">
        <w:rPr>
          <w:rFonts w:ascii="Arial" w:hAnsi="Arial" w:cs="Arial"/>
          <w:sz w:val="24"/>
        </w:rPr>
        <w:t>os cuidados necesarios en internet.</w:t>
      </w: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t>3. ¿Las personas pueden ser engañadas por internet? ¿De qué manera?</w:t>
      </w: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t>4. ¿</w:t>
      </w:r>
      <w:r w:rsidR="001D313B" w:rsidRPr="00B44AF9">
        <w:rPr>
          <w:rFonts w:ascii="Arial" w:hAnsi="Arial" w:cs="Arial"/>
          <w:sz w:val="24"/>
        </w:rPr>
        <w:t>Conoces</w:t>
      </w:r>
      <w:r w:rsidRPr="00B44AF9">
        <w:rPr>
          <w:rFonts w:ascii="Arial" w:hAnsi="Arial" w:cs="Arial"/>
          <w:sz w:val="24"/>
        </w:rPr>
        <w:t xml:space="preserve"> a alguien que haya sido víctima de un engaño o estafa por internet? ¿Qué le pasó?</w:t>
      </w:r>
    </w:p>
    <w:p w:rsidR="005C1DBE" w:rsidRPr="00B44AF9" w:rsidRDefault="005C1DBE" w:rsidP="00787B42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t>5. ¿Cuáles son las ventajas de comunicarse en red?</w:t>
      </w:r>
    </w:p>
    <w:p w:rsidR="00DB6584" w:rsidRPr="00B166DB" w:rsidRDefault="005C1DBE" w:rsidP="00B166DB">
      <w:pPr>
        <w:widowControl/>
        <w:autoSpaceDE/>
        <w:autoSpaceDN/>
        <w:adjustRightInd/>
        <w:spacing w:after="200" w:line="480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B44AF9">
        <w:rPr>
          <w:rFonts w:ascii="Arial" w:hAnsi="Arial" w:cs="Arial"/>
          <w:sz w:val="24"/>
        </w:rPr>
        <w:t>6.</w:t>
      </w:r>
      <w:r w:rsidR="00B166DB">
        <w:rPr>
          <w:rFonts w:ascii="Arial" w:hAnsi="Arial" w:cs="Arial"/>
          <w:sz w:val="24"/>
        </w:rPr>
        <w:t xml:space="preserve"> </w:t>
      </w:r>
      <w:r w:rsidRPr="00B44AF9">
        <w:rPr>
          <w:rFonts w:ascii="Arial" w:hAnsi="Arial" w:cs="Arial"/>
          <w:sz w:val="24"/>
        </w:rPr>
        <w:t>¿En internet una persona puede hacerse pasar por otra en la web? ¿</w:t>
      </w:r>
      <w:proofErr w:type="gramStart"/>
      <w:r w:rsidRPr="00B44AF9">
        <w:rPr>
          <w:rFonts w:ascii="Arial" w:hAnsi="Arial" w:cs="Arial"/>
          <w:sz w:val="24"/>
        </w:rPr>
        <w:t>cómo</w:t>
      </w:r>
      <w:proofErr w:type="gramEnd"/>
      <w:r w:rsidRPr="00B44AF9">
        <w:rPr>
          <w:rFonts w:ascii="Arial" w:hAnsi="Arial" w:cs="Arial"/>
          <w:sz w:val="24"/>
        </w:rPr>
        <w:t>? </w:t>
      </w:r>
    </w:p>
    <w:p w:rsidR="00DB6584" w:rsidRDefault="00DB6584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Theme="majorHAnsi" w:hAnsiTheme="majorHAnsi" w:cs="Arial"/>
          <w:b/>
          <w:color w:val="2C567A" w:themeColor="accent1"/>
          <w:sz w:val="28"/>
        </w:rPr>
      </w:pPr>
    </w:p>
    <w:p w:rsidR="00D77FC7" w:rsidRPr="00E838E0" w:rsidRDefault="0096110B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3014260" cy="2481067"/>
            <wp:effectExtent l="0" t="0" r="0" b="0"/>
            <wp:docPr id="10" name="Imagen 10" descr="G:\FREEPEK\freepec clases\ilustracion-concepto-choque-cinc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REEPEK\freepec clases\ilustracion-concepto-choque-cinco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28" cy="24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C7" w:rsidRPr="00DB28BD" w:rsidRDefault="00D77FC7" w:rsidP="006D79A8">
      <w:pPr>
        <w:pStyle w:val="Textoindependiente"/>
        <w:rPr>
          <w:lang w:val="es-ES_tradnl"/>
        </w:rPr>
      </w:pPr>
    </w:p>
    <w:p w:rsidR="00D77FC7" w:rsidRDefault="00994C0E" w:rsidP="00994C0E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Theme="majorHAnsi" w:hAnsiTheme="majorHAnsi" w:cs="Arial"/>
          <w:b/>
          <w:color w:val="2C567A" w:themeColor="accent1"/>
          <w:sz w:val="36"/>
        </w:rPr>
      </w:pPr>
      <w:r w:rsidRPr="00994C0E">
        <w:rPr>
          <w:rFonts w:asciiTheme="majorHAnsi" w:hAnsiTheme="majorHAnsi" w:cs="Arial"/>
          <w:b/>
          <w:color w:val="2C567A" w:themeColor="accent1"/>
          <w:sz w:val="36"/>
        </w:rPr>
        <w:t xml:space="preserve">¡A </w:t>
      </w:r>
      <w:r w:rsidR="00167C3D">
        <w:rPr>
          <w:rFonts w:asciiTheme="majorHAnsi" w:hAnsiTheme="majorHAnsi" w:cs="Arial"/>
          <w:b/>
          <w:color w:val="2C567A" w:themeColor="accent1"/>
          <w:sz w:val="36"/>
        </w:rPr>
        <w:t>trabajar!</w:t>
      </w:r>
    </w:p>
    <w:p w:rsidR="00994C0E" w:rsidRPr="00994C0E" w:rsidRDefault="00994C0E" w:rsidP="00994C0E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Theme="majorHAnsi" w:hAnsiTheme="majorHAnsi" w:cs="Arial"/>
          <w:b/>
          <w:color w:val="2C567A" w:themeColor="accent1"/>
          <w:sz w:val="36"/>
        </w:rPr>
      </w:pPr>
    </w:p>
    <w:sectPr w:rsidR="00994C0E" w:rsidRPr="00994C0E" w:rsidSect="00665F95">
      <w:headerReference w:type="default" r:id="rId2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FFB" w:rsidRDefault="00353FFB" w:rsidP="00590471">
      <w:r>
        <w:separator/>
      </w:r>
    </w:p>
  </w:endnote>
  <w:endnote w:type="continuationSeparator" w:id="0">
    <w:p w:rsidR="00353FFB" w:rsidRDefault="00353FF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FFB" w:rsidRDefault="00353FFB" w:rsidP="00590471">
      <w:r>
        <w:separator/>
      </w:r>
    </w:p>
  </w:footnote>
  <w:footnote w:type="continuationSeparator" w:id="0">
    <w:p w:rsidR="00353FFB" w:rsidRDefault="00353FF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05CA2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19D0FB8"/>
    <w:multiLevelType w:val="hybridMultilevel"/>
    <w:tmpl w:val="96CA4916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38C3D2C"/>
    <w:multiLevelType w:val="hybridMultilevel"/>
    <w:tmpl w:val="25045D92"/>
    <w:lvl w:ilvl="0" w:tplc="87BE1306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F17C1"/>
    <w:multiLevelType w:val="hybridMultilevel"/>
    <w:tmpl w:val="75D84AC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4043DE"/>
    <w:multiLevelType w:val="hybridMultilevel"/>
    <w:tmpl w:val="79FC2FD6"/>
    <w:lvl w:ilvl="0" w:tplc="96DE42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5F1B5B51"/>
    <w:multiLevelType w:val="hybridMultilevel"/>
    <w:tmpl w:val="0C42AEA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A053D6"/>
    <w:multiLevelType w:val="hybridMultilevel"/>
    <w:tmpl w:val="F2FA22DC"/>
    <w:lvl w:ilvl="0" w:tplc="AF48E998">
      <w:start w:val="1"/>
      <w:numFmt w:val="upperLetter"/>
      <w:lvlText w:val="%1."/>
      <w:lvlJc w:val="left"/>
      <w:pPr>
        <w:ind w:left="720" w:hanging="360"/>
      </w:pPr>
      <w:rPr>
        <w:rFonts w:ascii="Corbel" w:hAnsi="Corbel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885E51"/>
    <w:multiLevelType w:val="multilevel"/>
    <w:tmpl w:val="1A8E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FF2397"/>
    <w:multiLevelType w:val="hybridMultilevel"/>
    <w:tmpl w:val="2550B7CE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DC071BB"/>
    <w:multiLevelType w:val="hybridMultilevel"/>
    <w:tmpl w:val="D814FF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0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23"/>
  </w:num>
  <w:num w:numId="17">
    <w:abstractNumId w:val="13"/>
  </w:num>
  <w:num w:numId="18">
    <w:abstractNumId w:val="12"/>
  </w:num>
  <w:num w:numId="19">
    <w:abstractNumId w:val="15"/>
  </w:num>
  <w:num w:numId="20">
    <w:abstractNumId w:val="18"/>
  </w:num>
  <w:num w:numId="21">
    <w:abstractNumId w:val="22"/>
  </w:num>
  <w:num w:numId="22">
    <w:abstractNumId w:val="14"/>
  </w:num>
  <w:num w:numId="23">
    <w:abstractNumId w:val="11"/>
  </w:num>
  <w:num w:numId="24">
    <w:abstractNumId w:val="19"/>
  </w:num>
  <w:num w:numId="25">
    <w:abstractNumId w:val="13"/>
  </w:num>
  <w:num w:numId="26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lTyN6oiKnOdfF9XTMKe5dEgvoZqpr5LDopIATYeN7ZPqgUdZrzJh3IyfpTYyT3eXA8jP9gHvyRPRv0prtSTv9g==" w:salt="rx81d8HVUxMpgBENj4UEwQ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97F"/>
    <w:rsid w:val="00030218"/>
    <w:rsid w:val="00037E08"/>
    <w:rsid w:val="00043D60"/>
    <w:rsid w:val="00060042"/>
    <w:rsid w:val="0008685D"/>
    <w:rsid w:val="00086A42"/>
    <w:rsid w:val="00090860"/>
    <w:rsid w:val="00110C7C"/>
    <w:rsid w:val="00112FD7"/>
    <w:rsid w:val="00143BB6"/>
    <w:rsid w:val="00150ABD"/>
    <w:rsid w:val="00167C3D"/>
    <w:rsid w:val="001946FC"/>
    <w:rsid w:val="001A0763"/>
    <w:rsid w:val="001A7AB8"/>
    <w:rsid w:val="001C17F4"/>
    <w:rsid w:val="001C18DD"/>
    <w:rsid w:val="001C3A60"/>
    <w:rsid w:val="001D313B"/>
    <w:rsid w:val="001E63FC"/>
    <w:rsid w:val="00220472"/>
    <w:rsid w:val="00222466"/>
    <w:rsid w:val="00247254"/>
    <w:rsid w:val="0024753C"/>
    <w:rsid w:val="00251E1A"/>
    <w:rsid w:val="00276026"/>
    <w:rsid w:val="002B4549"/>
    <w:rsid w:val="002C3724"/>
    <w:rsid w:val="003011EF"/>
    <w:rsid w:val="00310F17"/>
    <w:rsid w:val="00322A46"/>
    <w:rsid w:val="003326CB"/>
    <w:rsid w:val="0034497F"/>
    <w:rsid w:val="00353B60"/>
    <w:rsid w:val="00353FFB"/>
    <w:rsid w:val="00376291"/>
    <w:rsid w:val="00380FD1"/>
    <w:rsid w:val="00383D02"/>
    <w:rsid w:val="00385DE7"/>
    <w:rsid w:val="003A23F5"/>
    <w:rsid w:val="003D1B71"/>
    <w:rsid w:val="003E73F9"/>
    <w:rsid w:val="003F5933"/>
    <w:rsid w:val="004A2DA0"/>
    <w:rsid w:val="004C15E5"/>
    <w:rsid w:val="004E158A"/>
    <w:rsid w:val="00531706"/>
    <w:rsid w:val="00533EE2"/>
    <w:rsid w:val="005451A6"/>
    <w:rsid w:val="00553206"/>
    <w:rsid w:val="005610CA"/>
    <w:rsid w:val="00565C77"/>
    <w:rsid w:val="0056708E"/>
    <w:rsid w:val="005801E5"/>
    <w:rsid w:val="00590471"/>
    <w:rsid w:val="005B361D"/>
    <w:rsid w:val="005C1DBE"/>
    <w:rsid w:val="005D01FA"/>
    <w:rsid w:val="005F19A8"/>
    <w:rsid w:val="00653E17"/>
    <w:rsid w:val="00654444"/>
    <w:rsid w:val="006642BA"/>
    <w:rsid w:val="00665F95"/>
    <w:rsid w:val="006A08E8"/>
    <w:rsid w:val="006D79A8"/>
    <w:rsid w:val="00700366"/>
    <w:rsid w:val="00701A57"/>
    <w:rsid w:val="0072353B"/>
    <w:rsid w:val="00742F8B"/>
    <w:rsid w:val="007575B6"/>
    <w:rsid w:val="007721CF"/>
    <w:rsid w:val="00775911"/>
    <w:rsid w:val="00776E54"/>
    <w:rsid w:val="00787B42"/>
    <w:rsid w:val="007B3C81"/>
    <w:rsid w:val="007D67CA"/>
    <w:rsid w:val="007E668F"/>
    <w:rsid w:val="007F5B63"/>
    <w:rsid w:val="00803A0A"/>
    <w:rsid w:val="008342A8"/>
    <w:rsid w:val="00846CB9"/>
    <w:rsid w:val="008566AA"/>
    <w:rsid w:val="00864C87"/>
    <w:rsid w:val="008A1E6E"/>
    <w:rsid w:val="008A5E68"/>
    <w:rsid w:val="008C024F"/>
    <w:rsid w:val="008C2CFC"/>
    <w:rsid w:val="00912DC8"/>
    <w:rsid w:val="00927D1F"/>
    <w:rsid w:val="0093174C"/>
    <w:rsid w:val="009475DC"/>
    <w:rsid w:val="0096110B"/>
    <w:rsid w:val="00964F17"/>
    <w:rsid w:val="00967B93"/>
    <w:rsid w:val="00973060"/>
    <w:rsid w:val="00991F13"/>
    <w:rsid w:val="009934C3"/>
    <w:rsid w:val="00994C0E"/>
    <w:rsid w:val="009A2AA7"/>
    <w:rsid w:val="009C40ED"/>
    <w:rsid w:val="009C5A99"/>
    <w:rsid w:val="009D090F"/>
    <w:rsid w:val="00A31464"/>
    <w:rsid w:val="00A31B16"/>
    <w:rsid w:val="00A33613"/>
    <w:rsid w:val="00A47A8D"/>
    <w:rsid w:val="00AB6DCE"/>
    <w:rsid w:val="00AC6C7E"/>
    <w:rsid w:val="00B166DB"/>
    <w:rsid w:val="00B4158A"/>
    <w:rsid w:val="00B44AF9"/>
    <w:rsid w:val="00B6466C"/>
    <w:rsid w:val="00B74EBD"/>
    <w:rsid w:val="00B769AC"/>
    <w:rsid w:val="00BB1B5D"/>
    <w:rsid w:val="00BC22C7"/>
    <w:rsid w:val="00BD195A"/>
    <w:rsid w:val="00BF5BA2"/>
    <w:rsid w:val="00C07240"/>
    <w:rsid w:val="00C14078"/>
    <w:rsid w:val="00C67111"/>
    <w:rsid w:val="00CA16E3"/>
    <w:rsid w:val="00CD2638"/>
    <w:rsid w:val="00CE1E3D"/>
    <w:rsid w:val="00D0373F"/>
    <w:rsid w:val="00D053FA"/>
    <w:rsid w:val="00D34E62"/>
    <w:rsid w:val="00D43DBD"/>
    <w:rsid w:val="00D77FC7"/>
    <w:rsid w:val="00DA2F19"/>
    <w:rsid w:val="00DA74FD"/>
    <w:rsid w:val="00DB28BD"/>
    <w:rsid w:val="00DB6584"/>
    <w:rsid w:val="00DC3F0A"/>
    <w:rsid w:val="00E06E4D"/>
    <w:rsid w:val="00E26AED"/>
    <w:rsid w:val="00E36DD5"/>
    <w:rsid w:val="00E73AB8"/>
    <w:rsid w:val="00E838E0"/>
    <w:rsid w:val="00E90A60"/>
    <w:rsid w:val="00EC5500"/>
    <w:rsid w:val="00ED47F7"/>
    <w:rsid w:val="00EE7E09"/>
    <w:rsid w:val="00F0223C"/>
    <w:rsid w:val="00F20161"/>
    <w:rsid w:val="00F311BC"/>
    <w:rsid w:val="00F3235D"/>
    <w:rsid w:val="00F32393"/>
    <w:rsid w:val="00F35384"/>
    <w:rsid w:val="00F57113"/>
    <w:rsid w:val="00F878BD"/>
    <w:rsid w:val="00F92D2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scription">
    <w:name w:val="description"/>
    <w:basedOn w:val="Normal"/>
    <w:rsid w:val="008342A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educ.ar/recursos/131953/naveguemos-con-confianza-y-responsabilidad-nivel-secundari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forms.gle/fgttyHZbtHth1aG48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://www.convosenlaweb.gob.ar/riesgos-en-la-web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educ.ar/recursos/131989/entrevista-a-beatriz-busaniche-sobre-navegacion-segura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thia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789CB5EEC74F2194A748B1E7D4E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6CFCF-8E01-4EA9-8E91-D7072CFF0353}"/>
      </w:docPartPr>
      <w:docPartBody>
        <w:p w:rsidR="00567E11" w:rsidRDefault="008274D7">
          <w:pPr>
            <w:pStyle w:val="45789CB5EEC74F2194A748B1E7D4E813"/>
          </w:pPr>
          <w:r w:rsidRPr="00F20161">
            <w:t>Comunicación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D7"/>
    <w:rsid w:val="00537467"/>
    <w:rsid w:val="00567E11"/>
    <w:rsid w:val="008274D7"/>
    <w:rsid w:val="008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139CF76E9A5455F9B19A7808E4FA811">
    <w:name w:val="A139CF76E9A5455F9B19A7808E4FA811"/>
  </w:style>
  <w:style w:type="paragraph" w:customStyle="1" w:styleId="E1D29D15AC2F4CC5AA6379D657BD9937">
    <w:name w:val="E1D29D15AC2F4CC5AA6379D657BD9937"/>
  </w:style>
  <w:style w:type="paragraph" w:customStyle="1" w:styleId="64CC1D7EDE09426483F3A8A58906BB08">
    <w:name w:val="64CC1D7EDE09426483F3A8A58906BB08"/>
  </w:style>
  <w:style w:type="paragraph" w:customStyle="1" w:styleId="12FD0F7CDFDD4B92ADDA0F721F7FF0BA">
    <w:name w:val="12FD0F7CDFDD4B92ADDA0F721F7FF0BA"/>
  </w:style>
  <w:style w:type="paragraph" w:customStyle="1" w:styleId="B092822293484D379265C2D5F4F05B99">
    <w:name w:val="B092822293484D379265C2D5F4F05B99"/>
  </w:style>
  <w:style w:type="paragraph" w:customStyle="1" w:styleId="E331D3EEB6FC411D9E9F68E099DC3A70">
    <w:name w:val="E331D3EEB6FC411D9E9F68E099DC3A70"/>
  </w:style>
  <w:style w:type="paragraph" w:customStyle="1" w:styleId="9099976042D1412EA9D7F69125519B4B">
    <w:name w:val="9099976042D1412EA9D7F69125519B4B"/>
  </w:style>
  <w:style w:type="paragraph" w:customStyle="1" w:styleId="7F265B4F7BC54DA195787DFE7EE71A4C">
    <w:name w:val="7F265B4F7BC54DA195787DFE7EE71A4C"/>
  </w:style>
  <w:style w:type="paragraph" w:customStyle="1" w:styleId="3FB77E5D528549BEAD759265A8FD9677">
    <w:name w:val="3FB77E5D528549BEAD759265A8FD9677"/>
  </w:style>
  <w:style w:type="paragraph" w:customStyle="1" w:styleId="4F2B81F4E6B14CBCB3D6D3A90B1C0A37">
    <w:name w:val="4F2B81F4E6B14CBCB3D6D3A90B1C0A37"/>
  </w:style>
  <w:style w:type="paragraph" w:customStyle="1" w:styleId="3489A0F975324351AF2CB16F5AFAA720">
    <w:name w:val="3489A0F975324351AF2CB16F5AFAA720"/>
  </w:style>
  <w:style w:type="paragraph" w:customStyle="1" w:styleId="4AE72464B9044B098ED00BF78943E4CA">
    <w:name w:val="4AE72464B9044B098ED00BF78943E4CA"/>
  </w:style>
  <w:style w:type="paragraph" w:customStyle="1" w:styleId="3644618B6E30418FB61D00A36D03E432">
    <w:name w:val="3644618B6E30418FB61D00A36D03E432"/>
  </w:style>
  <w:style w:type="paragraph" w:customStyle="1" w:styleId="F69976EB7FCB4BFFB11F77C7AC8C57B4">
    <w:name w:val="F69976EB7FCB4BFFB11F77C7AC8C57B4"/>
  </w:style>
  <w:style w:type="paragraph" w:customStyle="1" w:styleId="667D7D1647874BBA9936E510C89F0A41">
    <w:name w:val="667D7D1647874BBA9936E510C89F0A41"/>
  </w:style>
  <w:style w:type="paragraph" w:customStyle="1" w:styleId="5262D9ACE5F44B849C9A8FB057BE151D">
    <w:name w:val="5262D9ACE5F44B849C9A8FB057BE151D"/>
  </w:style>
  <w:style w:type="paragraph" w:customStyle="1" w:styleId="5FE48DBB0DFB4BB1BD3FD0BED1D43630">
    <w:name w:val="5FE48DBB0DFB4BB1BD3FD0BED1D43630"/>
  </w:style>
  <w:style w:type="paragraph" w:customStyle="1" w:styleId="02218D2EEAEE4197B04B990C6749C017">
    <w:name w:val="02218D2EEAEE4197B04B990C6749C017"/>
  </w:style>
  <w:style w:type="paragraph" w:customStyle="1" w:styleId="6497D519A15E44C9ABD6B4861A8FE8D0">
    <w:name w:val="6497D519A15E44C9ABD6B4861A8FE8D0"/>
  </w:style>
  <w:style w:type="paragraph" w:customStyle="1" w:styleId="B19A12C69FC44E89BE0C417353028FC2">
    <w:name w:val="B19A12C69FC44E89BE0C417353028FC2"/>
  </w:style>
  <w:style w:type="paragraph" w:customStyle="1" w:styleId="2823DB08ADA34658A0E3E7638B689E0A">
    <w:name w:val="2823DB08ADA34658A0E3E7638B689E0A"/>
  </w:style>
  <w:style w:type="paragraph" w:customStyle="1" w:styleId="BC693163A75C42D1A66834119CA6102A">
    <w:name w:val="BC693163A75C42D1A66834119CA6102A"/>
  </w:style>
  <w:style w:type="paragraph" w:customStyle="1" w:styleId="9B0786240AC64091A3FC97D2A20A4AF5">
    <w:name w:val="9B0786240AC64091A3FC97D2A20A4AF5"/>
  </w:style>
  <w:style w:type="paragraph" w:customStyle="1" w:styleId="45789CB5EEC74F2194A748B1E7D4E813">
    <w:name w:val="45789CB5EEC74F2194A748B1E7D4E813"/>
  </w:style>
  <w:style w:type="paragraph" w:customStyle="1" w:styleId="1A99A255BCB54AA4A3AFE3E2BAB936E1">
    <w:name w:val="1A99A255BCB54AA4A3AFE3E2BAB936E1"/>
  </w:style>
  <w:style w:type="paragraph" w:customStyle="1" w:styleId="9E2D3549E2A740A7ACC979A89F4A47AD">
    <w:name w:val="9E2D3549E2A740A7ACC979A89F4A47AD"/>
  </w:style>
  <w:style w:type="paragraph" w:customStyle="1" w:styleId="04BB8A73CFDF4BF08AC9633FC62266FE">
    <w:name w:val="04BB8A73CFDF4BF08AC9633FC62266FE"/>
  </w:style>
  <w:style w:type="paragraph" w:customStyle="1" w:styleId="27CC385BE79442068779F55D46006717">
    <w:name w:val="27CC385BE79442068779F55D46006717"/>
  </w:style>
  <w:style w:type="paragraph" w:customStyle="1" w:styleId="D8652ACCC006479A92AE0B7B3A84A50D">
    <w:name w:val="D8652ACCC006479A92AE0B7B3A84A50D"/>
  </w:style>
  <w:style w:type="paragraph" w:customStyle="1" w:styleId="10E49E20C8724D799979DF65B4E1EBF5">
    <w:name w:val="10E49E20C8724D799979DF65B4E1EBF5"/>
  </w:style>
  <w:style w:type="paragraph" w:customStyle="1" w:styleId="346F8A0F7E7D4E089B8A77BBA2124165">
    <w:name w:val="346F8A0F7E7D4E089B8A77BBA2124165"/>
  </w:style>
  <w:style w:type="paragraph" w:customStyle="1" w:styleId="D144767F3CC44D6C968B71AEF68F0686">
    <w:name w:val="D144767F3CC44D6C968B71AEF68F0686"/>
  </w:style>
  <w:style w:type="paragraph" w:customStyle="1" w:styleId="C6E9712E7236431785C92BA5DB419FEF">
    <w:name w:val="C6E9712E7236431785C92BA5DB419FEF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BD2026481F0B4AFBB301E85951BADF75">
    <w:name w:val="BD2026481F0B4AFBB301E85951BAD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3B1E9B-2317-4E0F-8DC8-7E610A0D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5</Pages>
  <Words>831</Words>
  <Characters>4575</Characters>
  <Application>Microsoft Office Word</Application>
  <DocSecurity>8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2020-04-30T01:30:00Z</dcterms:created>
  <dcterms:modified xsi:type="dcterms:W3CDTF">2020-04-30T01:30:00Z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